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4885E" w14:textId="6FF2EEBA" w:rsidR="00F478B6" w:rsidRDefault="00F478B6">
      <w:pPr>
        <w:spacing w:after="0"/>
      </w:pPr>
    </w:p>
    <w:p w14:paraId="1B1C242C" w14:textId="2CFF91B5" w:rsidR="00F478B6" w:rsidRDefault="00F478B6" w:rsidP="00B900BE">
      <w:pPr>
        <w:pStyle w:val="Title"/>
        <w:spacing w:after="240"/>
      </w:pPr>
      <w:r>
        <w:t xml:space="preserve">PALMLearn </w:t>
      </w:r>
      <w:r w:rsidR="008C7B0E">
        <w:t>Course Finder</w:t>
      </w:r>
      <w:r>
        <w:t xml:space="preserve"> Factsheet</w:t>
      </w:r>
    </w:p>
    <w:p w14:paraId="273001D6" w14:textId="77777777" w:rsidR="008F6C1B" w:rsidRPr="00B60A9B" w:rsidRDefault="008F6C1B" w:rsidP="00502E08">
      <w:pPr>
        <w:pStyle w:val="Caption"/>
        <w:spacing w:before="240" w:after="360"/>
        <w:rPr>
          <w:b w:val="0"/>
          <w:bCs w:val="0"/>
          <w:sz w:val="22"/>
          <w:szCs w:val="22"/>
        </w:rPr>
      </w:pPr>
      <w:r w:rsidRPr="00B60A9B">
        <w:rPr>
          <w:b w:val="0"/>
          <w:bCs w:val="0"/>
          <w:sz w:val="22"/>
          <w:szCs w:val="22"/>
        </w:rPr>
        <w:t>PALMLearn is a learning site dedicated to supporting PALM scheme employers, their staff, host employers and other stakeholders to understand the PALM scheme Approved Employer Deed of Agreement (the deed) and the PALM scheme Approved Employer Guidelines (the guidelines).</w:t>
      </w:r>
    </w:p>
    <w:p w14:paraId="2DD5B460" w14:textId="062F6079" w:rsidR="0067705B" w:rsidRDefault="00F45207" w:rsidP="00B21416">
      <w:pPr>
        <w:pStyle w:val="Heading1"/>
      </w:pPr>
      <w:r>
        <w:t>Introduction</w:t>
      </w:r>
    </w:p>
    <w:p w14:paraId="132431B0" w14:textId="16ABC774" w:rsidR="00B21416" w:rsidRDefault="00F45207" w:rsidP="000E0097">
      <w:r>
        <w:t>This factsheet gives you several ways to find and search for courses and content on PALMLearn.</w:t>
      </w:r>
    </w:p>
    <w:p w14:paraId="711220A2" w14:textId="389DA733" w:rsidR="000E0097" w:rsidRPr="000750E9" w:rsidRDefault="000E0097" w:rsidP="000E0097">
      <w:r>
        <w:t>In this factsheet you will find information on:</w:t>
      </w:r>
    </w:p>
    <w:p w14:paraId="5F7AD96A" w14:textId="5B3EF86E" w:rsidR="000E0097" w:rsidRDefault="00B21416" w:rsidP="000E0097">
      <w:pPr>
        <w:pStyle w:val="ListParagraph"/>
        <w:numPr>
          <w:ilvl w:val="0"/>
          <w:numId w:val="18"/>
        </w:numPr>
      </w:pPr>
      <w:hyperlink w:anchor="_Find_a_course">
        <w:r>
          <w:rPr>
            <w:rStyle w:val="Hyperlink"/>
          </w:rPr>
          <w:t>Find a course from the home page</w:t>
        </w:r>
      </w:hyperlink>
      <w:r w:rsidR="000E0097">
        <w:t xml:space="preserve"> </w:t>
      </w:r>
    </w:p>
    <w:p w14:paraId="06F3AD60" w14:textId="77777777" w:rsidR="000E0097" w:rsidRDefault="000E0097" w:rsidP="000E0097">
      <w:pPr>
        <w:pStyle w:val="ListParagraph"/>
        <w:numPr>
          <w:ilvl w:val="0"/>
          <w:numId w:val="18"/>
        </w:numPr>
      </w:pPr>
      <w:hyperlink w:anchor="_The_course_catalogue">
        <w:r w:rsidRPr="07FFC078">
          <w:rPr>
            <w:rStyle w:val="Hyperlink"/>
          </w:rPr>
          <w:t>The course catalogue</w:t>
        </w:r>
      </w:hyperlink>
      <w:r>
        <w:t xml:space="preserve"> and how to </w:t>
      </w:r>
      <w:hyperlink w:anchor="_Searching_for_certain">
        <w:r w:rsidRPr="07FFC078">
          <w:rPr>
            <w:rStyle w:val="Hyperlink"/>
          </w:rPr>
          <w:t>search for</w:t>
        </w:r>
      </w:hyperlink>
      <w:r>
        <w:t xml:space="preserve"> and</w:t>
      </w:r>
      <w:hyperlink w:anchor="_Filtering_using_tags">
        <w:r w:rsidRPr="07FFC078">
          <w:rPr>
            <w:rStyle w:val="Hyperlink"/>
          </w:rPr>
          <w:t xml:space="preserve"> filter</w:t>
        </w:r>
      </w:hyperlink>
      <w:r>
        <w:t xml:space="preserve"> courses. </w:t>
      </w:r>
    </w:p>
    <w:p w14:paraId="4D4EE4A3" w14:textId="77777777" w:rsidR="000E0097" w:rsidRDefault="000E0097" w:rsidP="000E0097">
      <w:pPr>
        <w:pStyle w:val="ListParagraph"/>
        <w:numPr>
          <w:ilvl w:val="0"/>
          <w:numId w:val="18"/>
        </w:numPr>
      </w:pPr>
      <w:hyperlink w:anchor="_How_do_I" w:history="1">
        <w:r>
          <w:rPr>
            <w:rStyle w:val="Hyperlink"/>
          </w:rPr>
          <w:t>How to enrol into a course</w:t>
        </w:r>
      </w:hyperlink>
    </w:p>
    <w:p w14:paraId="66A613DC" w14:textId="77777777" w:rsidR="000E0097" w:rsidRDefault="000E0097" w:rsidP="000E0097">
      <w:pPr>
        <w:pStyle w:val="ListParagraph"/>
        <w:numPr>
          <w:ilvl w:val="0"/>
          <w:numId w:val="18"/>
        </w:numPr>
      </w:pPr>
      <w:hyperlink w:anchor="_Support">
        <w:r w:rsidRPr="05251A3D">
          <w:rPr>
            <w:rStyle w:val="Hyperlink"/>
          </w:rPr>
          <w:t>Support</w:t>
        </w:r>
      </w:hyperlink>
    </w:p>
    <w:p w14:paraId="4136F971" w14:textId="38199893" w:rsidR="00812C58" w:rsidRDefault="005C465F" w:rsidP="00473BC8">
      <w:pPr>
        <w:pStyle w:val="Heading1"/>
        <w:spacing w:before="480"/>
      </w:pPr>
      <w:bookmarkStart w:id="0" w:name="_How_to_find_1"/>
      <w:bookmarkStart w:id="1" w:name="_How_to_login"/>
      <w:bookmarkStart w:id="2" w:name="_Find_a_course"/>
      <w:bookmarkEnd w:id="2"/>
      <w:r>
        <w:t>F</w:t>
      </w:r>
      <w:r w:rsidR="4B435717">
        <w:t>ind a course from the home page</w:t>
      </w:r>
      <w:bookmarkEnd w:id="0"/>
      <w:r w:rsidR="4B435717">
        <w:t xml:space="preserve"> </w:t>
      </w:r>
    </w:p>
    <w:p w14:paraId="15653987" w14:textId="082F94C3" w:rsidR="3B229527" w:rsidRDefault="3B229527" w:rsidP="5AC16A51">
      <w:pPr>
        <w:rPr>
          <w:noProof/>
        </w:rPr>
      </w:pPr>
      <w:r w:rsidRPr="5AC16A51">
        <w:rPr>
          <w:noProof/>
        </w:rPr>
        <w:t xml:space="preserve">On the </w:t>
      </w:r>
      <w:hyperlink r:id="rId11" w:history="1">
        <w:r w:rsidRPr="00195C5D">
          <w:rPr>
            <w:rStyle w:val="Hyperlink"/>
            <w:noProof/>
          </w:rPr>
          <w:t>PALMLearn home page</w:t>
        </w:r>
      </w:hyperlink>
      <w:r w:rsidRPr="5AC16A51">
        <w:rPr>
          <w:noProof/>
        </w:rPr>
        <w:t xml:space="preserve">, there are </w:t>
      </w:r>
      <w:r w:rsidR="00A47F23">
        <w:rPr>
          <w:noProof/>
        </w:rPr>
        <w:t xml:space="preserve">several </w:t>
      </w:r>
      <w:r w:rsidRPr="5AC16A51">
        <w:rPr>
          <w:noProof/>
        </w:rPr>
        <w:t>ways to access courses.</w:t>
      </w:r>
    </w:p>
    <w:p w14:paraId="7BC59573" w14:textId="62BA9F93" w:rsidR="3B229527" w:rsidRDefault="3B229527" w:rsidP="5AC16A51">
      <w:pPr>
        <w:pStyle w:val="ListParagraph"/>
        <w:numPr>
          <w:ilvl w:val="0"/>
          <w:numId w:val="29"/>
        </w:numPr>
      </w:pPr>
      <w:r>
        <w:t xml:space="preserve">Course Catalogue </w:t>
      </w:r>
      <w:r w:rsidR="0077458E">
        <w:t xml:space="preserve">home page </w:t>
      </w:r>
      <w:r w:rsidR="00B01477">
        <w:t>menu</w:t>
      </w:r>
    </w:p>
    <w:p w14:paraId="26B1849F" w14:textId="3D09699B" w:rsidR="1E578296" w:rsidRDefault="3B229527" w:rsidP="5AC16A51">
      <w:pPr>
        <w:pStyle w:val="ListParagraph"/>
        <w:numPr>
          <w:ilvl w:val="0"/>
          <w:numId w:val="29"/>
        </w:numPr>
      </w:pPr>
      <w:r>
        <w:t xml:space="preserve">Search bar on the </w:t>
      </w:r>
      <w:r w:rsidR="0077458E">
        <w:t>home page</w:t>
      </w:r>
      <w:r>
        <w:t xml:space="preserve"> </w:t>
      </w:r>
    </w:p>
    <w:p w14:paraId="1ADBF776" w14:textId="692CA2B8" w:rsidR="3B229527" w:rsidRDefault="3B229527" w:rsidP="5AC16A51">
      <w:pPr>
        <w:pStyle w:val="ListParagraph"/>
        <w:numPr>
          <w:ilvl w:val="0"/>
          <w:numId w:val="29"/>
        </w:numPr>
      </w:pPr>
      <w:r>
        <w:t>Recent activity widget</w:t>
      </w:r>
    </w:p>
    <w:p w14:paraId="1A06DC37" w14:textId="77777777" w:rsidR="00473BC8" w:rsidRDefault="00473BC8" w:rsidP="00AE2C4B"/>
    <w:tbl>
      <w:tblPr>
        <w:tblStyle w:val="TableGridLight"/>
        <w:tblpPr w:leftFromText="180" w:rightFromText="180" w:vertAnchor="text" w:horzAnchor="margin" w:tblpXSpec="center" w:tblpY="55"/>
        <w:tblW w:w="0" w:type="auto"/>
        <w:tblBorders>
          <w:top w:val="single" w:sz="4" w:space="0" w:color="252A82" w:themeColor="text2"/>
          <w:left w:val="single" w:sz="4" w:space="0" w:color="252A82" w:themeColor="text2"/>
          <w:bottom w:val="single" w:sz="4" w:space="0" w:color="252A82" w:themeColor="text2"/>
          <w:right w:val="single" w:sz="4" w:space="0" w:color="252A82" w:themeColor="text2"/>
        </w:tblBorders>
        <w:shd w:val="clear" w:color="auto" w:fill="D9F0F7" w:themeFill="background2"/>
        <w:tblLook w:val="04A0" w:firstRow="1" w:lastRow="0" w:firstColumn="1" w:lastColumn="0" w:noHBand="0" w:noVBand="1"/>
      </w:tblPr>
      <w:tblGrid>
        <w:gridCol w:w="1248"/>
        <w:gridCol w:w="7111"/>
      </w:tblGrid>
      <w:tr w:rsidR="005C465F" w14:paraId="5974C8B5" w14:textId="77777777" w:rsidTr="00A62626">
        <w:trPr>
          <w:trHeight w:val="1323"/>
        </w:trPr>
        <w:tc>
          <w:tcPr>
            <w:tcW w:w="1248" w:type="dxa"/>
            <w:shd w:val="clear" w:color="auto" w:fill="D9F0F7" w:themeFill="background2"/>
            <w:tcMar>
              <w:top w:w="85" w:type="dxa"/>
              <w:bottom w:w="85" w:type="dxa"/>
            </w:tcMar>
            <w:vAlign w:val="center"/>
          </w:tcPr>
          <w:p w14:paraId="143ADE22" w14:textId="77777777" w:rsidR="00473BC8" w:rsidRDefault="00473BC8" w:rsidP="000D403B">
            <w:pPr>
              <w:pStyle w:val="BodyText"/>
              <w:spacing w:line="276" w:lineRule="auto"/>
              <w:jc w:val="center"/>
              <w:rPr>
                <w:sz w:val="22"/>
                <w:szCs w:val="22"/>
              </w:rPr>
            </w:pPr>
            <w:r>
              <w:rPr>
                <w:noProof/>
                <w:sz w:val="22"/>
                <w:szCs w:val="22"/>
              </w:rPr>
              <w:drawing>
                <wp:inline distT="0" distB="0" distL="0" distR="0" wp14:anchorId="7044C089" wp14:editId="189B407B">
                  <wp:extent cx="655608" cy="655608"/>
                  <wp:effectExtent l="0" t="0" r="0" b="0"/>
                  <wp:docPr id="186996563" name="Graphic 1"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85121" name="Graphic 496585121" descr="Information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662074" cy="662074"/>
                          </a:xfrm>
                          <a:prstGeom prst="rect">
                            <a:avLst/>
                          </a:prstGeom>
                        </pic:spPr>
                      </pic:pic>
                    </a:graphicData>
                  </a:graphic>
                </wp:inline>
              </w:drawing>
            </w:r>
          </w:p>
        </w:tc>
        <w:tc>
          <w:tcPr>
            <w:tcW w:w="7111" w:type="dxa"/>
            <w:shd w:val="clear" w:color="auto" w:fill="D9F0F7" w:themeFill="background2"/>
            <w:tcMar>
              <w:top w:w="85" w:type="dxa"/>
              <w:bottom w:w="85" w:type="dxa"/>
            </w:tcMar>
            <w:vAlign w:val="center"/>
          </w:tcPr>
          <w:p w14:paraId="31688203" w14:textId="77777777" w:rsidR="00473BC8" w:rsidRPr="00424641" w:rsidRDefault="00473BC8" w:rsidP="000D403B">
            <w:pPr>
              <w:pStyle w:val="BodyText"/>
              <w:spacing w:line="276" w:lineRule="auto"/>
              <w:rPr>
                <w:b/>
                <w:bCs/>
                <w:sz w:val="24"/>
                <w:szCs w:val="24"/>
              </w:rPr>
            </w:pPr>
            <w:r w:rsidRPr="00424641">
              <w:rPr>
                <w:b/>
                <w:bCs/>
                <w:sz w:val="24"/>
                <w:szCs w:val="24"/>
              </w:rPr>
              <w:t>Course Home Page</w:t>
            </w:r>
          </w:p>
          <w:p w14:paraId="114980D2" w14:textId="77777777" w:rsidR="00473BC8" w:rsidRDefault="00473BC8" w:rsidP="000D403B">
            <w:pPr>
              <w:pStyle w:val="BodyText"/>
              <w:spacing w:line="276" w:lineRule="auto"/>
            </w:pPr>
            <w:r w:rsidRPr="0067705B">
              <w:t>Your PALMLearn Home page may look different to what you see in the image below. Your home page is configured to the role you hold and the courses that you can access.</w:t>
            </w:r>
          </w:p>
          <w:p w14:paraId="115087C2" w14:textId="7E3E2402" w:rsidR="00704D93" w:rsidRPr="0067705B" w:rsidRDefault="00704D93" w:rsidP="000D403B">
            <w:pPr>
              <w:pStyle w:val="BodyText"/>
              <w:spacing w:line="276" w:lineRule="auto"/>
              <w:rPr>
                <w:sz w:val="22"/>
                <w:szCs w:val="22"/>
              </w:rPr>
            </w:pPr>
            <w:r>
              <w:rPr>
                <w:sz w:val="22"/>
                <w:szCs w:val="22"/>
              </w:rPr>
              <w:t xml:space="preserve">This factsheet refers to functions that are available </w:t>
            </w:r>
            <w:r w:rsidR="005445B9">
              <w:rPr>
                <w:sz w:val="22"/>
                <w:szCs w:val="22"/>
              </w:rPr>
              <w:t>for all users, no matter what their homepage or catalogue includes.</w:t>
            </w:r>
          </w:p>
        </w:tc>
      </w:tr>
    </w:tbl>
    <w:p w14:paraId="27D4945C" w14:textId="03510A17" w:rsidR="00AE2C4B" w:rsidRDefault="00AE2C4B" w:rsidP="00AE2C4B"/>
    <w:p w14:paraId="5FFF4E49" w14:textId="57DC8782" w:rsidR="00AE2C4B" w:rsidRDefault="0067705B" w:rsidP="00A44F95">
      <w:pPr>
        <w:pStyle w:val="Heading1"/>
      </w:pPr>
      <w:r>
        <w:lastRenderedPageBreak/>
        <w:t>Navigating the course home page</w:t>
      </w:r>
    </w:p>
    <w:p w14:paraId="09E1CE4B" w14:textId="4FA4765A" w:rsidR="00AE2C4B" w:rsidRDefault="005C465F" w:rsidP="00502E08">
      <w:pPr>
        <w:jc w:val="center"/>
      </w:pPr>
      <w:r w:rsidRPr="005C465F">
        <w:rPr>
          <w:noProof/>
        </w:rPr>
        <w:drawing>
          <wp:inline distT="0" distB="0" distL="0" distR="0" wp14:anchorId="735D483D" wp14:editId="308B29EC">
            <wp:extent cx="5953505" cy="2544793"/>
            <wp:effectExtent l="0" t="0" r="0" b="8255"/>
            <wp:docPr id="504396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96382" name=""/>
                    <pic:cNvPicPr/>
                  </pic:nvPicPr>
                  <pic:blipFill rotWithShape="1">
                    <a:blip r:embed="rId14"/>
                    <a:srcRect b="10318"/>
                    <a:stretch>
                      <a:fillRect/>
                    </a:stretch>
                  </pic:blipFill>
                  <pic:spPr bwMode="auto">
                    <a:xfrm>
                      <a:off x="0" y="0"/>
                      <a:ext cx="5995944" cy="2562933"/>
                    </a:xfrm>
                    <a:prstGeom prst="rect">
                      <a:avLst/>
                    </a:prstGeom>
                    <a:ln>
                      <a:noFill/>
                    </a:ln>
                    <a:extLst>
                      <a:ext uri="{53640926-AAD7-44D8-BBD7-CCE9431645EC}">
                        <a14:shadowObscured xmlns:a14="http://schemas.microsoft.com/office/drawing/2010/main"/>
                      </a:ext>
                    </a:extLst>
                  </pic:spPr>
                </pic:pic>
              </a:graphicData>
            </a:graphic>
          </wp:inline>
        </w:drawing>
      </w:r>
    </w:p>
    <w:p w14:paraId="2BE3C179" w14:textId="77777777" w:rsidR="00AE2C4B" w:rsidRDefault="00AE2C4B" w:rsidP="00AE2C4B"/>
    <w:p w14:paraId="1E863E17" w14:textId="61D78992" w:rsidR="00EE7200" w:rsidRDefault="00CE03FF" w:rsidP="00CE03FF">
      <w:pPr>
        <w:pStyle w:val="Heading2"/>
        <w:rPr>
          <w:noProof/>
        </w:rPr>
      </w:pPr>
      <w:r>
        <w:rPr>
          <w:noProof/>
        </w:rPr>
        <w:t>Using the home page</w:t>
      </w:r>
    </w:p>
    <w:tbl>
      <w:tblPr>
        <w:tblStyle w:val="TableGrid"/>
        <w:tblW w:w="9356" w:type="dxa"/>
        <w:tblLook w:val="04A0" w:firstRow="1" w:lastRow="0" w:firstColumn="1" w:lastColumn="0" w:noHBand="0" w:noVBand="1"/>
      </w:tblPr>
      <w:tblGrid>
        <w:gridCol w:w="916"/>
        <w:gridCol w:w="8440"/>
      </w:tblGrid>
      <w:tr w:rsidR="00CE03FF" w14:paraId="6CDE8153" w14:textId="77777777" w:rsidTr="1929BC98">
        <w:trPr>
          <w:trHeight w:val="300"/>
        </w:trPr>
        <w:tc>
          <w:tcPr>
            <w:tcW w:w="916" w:type="dxa"/>
            <w:tcBorders>
              <w:right w:val="none" w:sz="12" w:space="0" w:color="000000" w:themeColor="text1"/>
            </w:tcBorders>
            <w:tcMar>
              <w:top w:w="113" w:type="dxa"/>
              <w:left w:w="113" w:type="dxa"/>
              <w:bottom w:w="113" w:type="dxa"/>
              <w:right w:w="113" w:type="dxa"/>
            </w:tcMar>
          </w:tcPr>
          <w:p w14:paraId="1196156A" w14:textId="10699515" w:rsidR="6B1DD712" w:rsidRDefault="6B1DD712">
            <w:r>
              <w:rPr>
                <w:noProof/>
              </w:rPr>
              <w:drawing>
                <wp:inline distT="0" distB="0" distL="0" distR="0" wp14:anchorId="2C5B74EF" wp14:editId="6D59359E">
                  <wp:extent cx="432000" cy="432000"/>
                  <wp:effectExtent l="0" t="0" r="6350" b="6350"/>
                  <wp:docPr id="731269848" name="Graphic 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2879" name="Graphic 107612879" descr="Badge 1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432000" cy="432000"/>
                          </a:xfrm>
                          <a:prstGeom prst="rect">
                            <a:avLst/>
                          </a:prstGeom>
                        </pic:spPr>
                      </pic:pic>
                    </a:graphicData>
                  </a:graphic>
                </wp:inline>
              </w:drawing>
            </w:r>
          </w:p>
        </w:tc>
        <w:tc>
          <w:tcPr>
            <w:tcW w:w="844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13" w:type="dxa"/>
              <w:left w:w="113" w:type="dxa"/>
              <w:bottom w:w="113" w:type="dxa"/>
              <w:right w:w="113" w:type="dxa"/>
            </w:tcMar>
            <w:vAlign w:val="center"/>
          </w:tcPr>
          <w:p w14:paraId="4A298AB6" w14:textId="2BE79727" w:rsidR="6B1DD712" w:rsidRDefault="5600B0C7" w:rsidP="6B1DD712">
            <w:pPr>
              <w:pStyle w:val="Heading2"/>
            </w:pPr>
            <w:bookmarkStart w:id="3" w:name="_Course_catalogue_widget"/>
            <w:r>
              <w:t>Course catalogue</w:t>
            </w:r>
            <w:bookmarkEnd w:id="3"/>
          </w:p>
          <w:p w14:paraId="1CACF712" w14:textId="20D199D9" w:rsidR="00FE6ABD" w:rsidRPr="00FE6ABD" w:rsidRDefault="0079322D" w:rsidP="00FE6ABD">
            <w:pPr>
              <w:pStyle w:val="BodyText"/>
            </w:pPr>
            <w:r w:rsidRPr="0079322D">
              <w:rPr>
                <w:noProof/>
              </w:rPr>
              <w:drawing>
                <wp:inline distT="0" distB="0" distL="0" distR="0" wp14:anchorId="2407EE6E" wp14:editId="5050E0CB">
                  <wp:extent cx="740075" cy="389014"/>
                  <wp:effectExtent l="19050" t="19050" r="22225" b="11430"/>
                  <wp:docPr id="15972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565" name=""/>
                          <pic:cNvPicPr/>
                        </pic:nvPicPr>
                        <pic:blipFill>
                          <a:blip r:embed="rId17"/>
                          <a:stretch>
                            <a:fillRect/>
                          </a:stretch>
                        </pic:blipFill>
                        <pic:spPr>
                          <a:xfrm>
                            <a:off x="0" y="0"/>
                            <a:ext cx="750532" cy="394511"/>
                          </a:xfrm>
                          <a:prstGeom prst="rect">
                            <a:avLst/>
                          </a:prstGeom>
                          <a:ln w="19050">
                            <a:solidFill>
                              <a:schemeClr val="bg1">
                                <a:lumMod val="65000"/>
                              </a:schemeClr>
                            </a:solidFill>
                          </a:ln>
                        </pic:spPr>
                      </pic:pic>
                    </a:graphicData>
                  </a:graphic>
                </wp:inline>
              </w:drawing>
            </w:r>
          </w:p>
          <w:p w14:paraId="3D81A050" w14:textId="65917344" w:rsidR="6B1DD712" w:rsidRDefault="33993422" w:rsidP="00CE03FF">
            <w:pPr>
              <w:jc w:val="both"/>
              <w:rPr>
                <w:noProof/>
              </w:rPr>
            </w:pPr>
            <w:r w:rsidRPr="63E5132D">
              <w:rPr>
                <w:noProof/>
              </w:rPr>
              <w:t xml:space="preserve">Selecting the course catalogue </w:t>
            </w:r>
            <w:r w:rsidR="699F4788" w:rsidRPr="63E5132D">
              <w:rPr>
                <w:noProof/>
              </w:rPr>
              <w:t>menu</w:t>
            </w:r>
            <w:r w:rsidRPr="63E5132D">
              <w:rPr>
                <w:noProof/>
              </w:rPr>
              <w:t xml:space="preserve"> on the home page</w:t>
            </w:r>
            <w:r w:rsidR="1C8D09DE" w:rsidRPr="63E5132D">
              <w:rPr>
                <w:noProof/>
              </w:rPr>
              <w:t xml:space="preserve"> </w:t>
            </w:r>
            <w:r w:rsidRPr="63E5132D">
              <w:rPr>
                <w:noProof/>
              </w:rPr>
              <w:t xml:space="preserve">will take you to the </w:t>
            </w:r>
            <w:r w:rsidR="2F55C540" w:rsidRPr="00A44F95">
              <w:rPr>
                <w:noProof/>
              </w:rPr>
              <w:t>course catalogue page</w:t>
            </w:r>
            <w:r w:rsidRPr="63E5132D">
              <w:rPr>
                <w:noProof/>
              </w:rPr>
              <w:t xml:space="preserve"> of PALMLearn. </w:t>
            </w:r>
          </w:p>
          <w:p w14:paraId="28D4D33B" w14:textId="77777777" w:rsidR="003E52A9" w:rsidRDefault="00C1479D" w:rsidP="00CE03FF">
            <w:pPr>
              <w:jc w:val="both"/>
              <w:rPr>
                <w:noProof/>
              </w:rPr>
            </w:pPr>
            <w:r>
              <w:rPr>
                <w:noProof/>
              </w:rPr>
              <mc:AlternateContent>
                <mc:Choice Requires="wps">
                  <w:drawing>
                    <wp:anchor distT="0" distB="0" distL="114300" distR="114300" simplePos="0" relativeHeight="251658240" behindDoc="0" locked="0" layoutInCell="1" allowOverlap="1" wp14:anchorId="0455403A" wp14:editId="1C8253A7">
                      <wp:simplePos x="0" y="0"/>
                      <wp:positionH relativeFrom="column">
                        <wp:posOffset>3959860</wp:posOffset>
                      </wp:positionH>
                      <wp:positionV relativeFrom="paragraph">
                        <wp:posOffset>427355</wp:posOffset>
                      </wp:positionV>
                      <wp:extent cx="441325" cy="755015"/>
                      <wp:effectExtent l="38100" t="38100" r="53975" b="26035"/>
                      <wp:wrapNone/>
                      <wp:docPr id="902118182" name="Straight Arrow Connector 3"/>
                      <wp:cNvGraphicFramePr/>
                      <a:graphic xmlns:a="http://schemas.openxmlformats.org/drawingml/2006/main">
                        <a:graphicData uri="http://schemas.microsoft.com/office/word/2010/wordprocessingShape">
                          <wps:wsp>
                            <wps:cNvCnPr/>
                            <wps:spPr>
                              <a:xfrm flipV="1">
                                <a:off x="0" y="0"/>
                                <a:ext cx="441325" cy="755015"/>
                              </a:xfrm>
                              <a:prstGeom prst="straightConnector1">
                                <a:avLst/>
                              </a:prstGeom>
                              <a:ln w="76200" cap="flat" cmpd="sng" algn="ctr">
                                <a:solidFill>
                                  <a:srgbClr val="EA581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v:shapetype id="_x0000_t32" coordsize="21600,21600" o:oned="t" filled="f" o:spt="32" path="m,l21600,21600e" w14:anchorId="6179A0DD">
                      <v:path fillok="f" arrowok="t" o:connecttype="none"/>
                      <o:lock v:ext="edit" shapetype="t"/>
                    </v:shapetype>
                    <v:shape id="Straight Arrow Connector 3" style="position:absolute;margin-left:311.8pt;margin-top:33.65pt;width:34.75pt;height:59.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a5816"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">
                      <v:stroke endarrow="open"/>
                    </v:shape>
                  </w:pict>
                </mc:Fallback>
              </mc:AlternateContent>
            </w:r>
            <w:r w:rsidR="00612470" w:rsidRPr="00EF7E84">
              <w:rPr>
                <w:noProof/>
              </w:rPr>
              <w:drawing>
                <wp:inline distT="0" distB="0" distL="0" distR="0" wp14:anchorId="57DF53DA" wp14:editId="11BE1419">
                  <wp:extent cx="4643886" cy="1442378"/>
                  <wp:effectExtent l="152400" t="38100" r="233045" b="367665"/>
                  <wp:docPr id="31607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74550" name=""/>
                          <pic:cNvPicPr/>
                        </pic:nvPicPr>
                        <pic:blipFill rotWithShape="1">
                          <a:blip r:embed="rId18"/>
                          <a:srcRect r="6181" b="55980"/>
                          <a:stretch>
                            <a:fillRect/>
                          </a:stretch>
                        </pic:blipFill>
                        <pic:spPr bwMode="auto">
                          <a:xfrm>
                            <a:off x="0" y="0"/>
                            <a:ext cx="4775955" cy="14833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24DF313" w14:textId="77777777" w:rsidR="00CE03FF" w:rsidRDefault="00CE03FF" w:rsidP="00CE03FF">
            <w:pPr>
              <w:jc w:val="both"/>
              <w:rPr>
                <w:noProof/>
              </w:rPr>
            </w:pPr>
          </w:p>
          <w:p w14:paraId="327E5CFF" w14:textId="72C4FF8D" w:rsidR="00CE03FF" w:rsidRDefault="00CE03FF" w:rsidP="00CE03FF">
            <w:pPr>
              <w:jc w:val="both"/>
              <w:rPr>
                <w:noProof/>
              </w:rPr>
            </w:pPr>
          </w:p>
        </w:tc>
      </w:tr>
      <w:tr w:rsidR="00CE03FF" w14:paraId="1E810ECC" w14:textId="77777777" w:rsidTr="1929BC98">
        <w:trPr>
          <w:trHeight w:val="300"/>
        </w:trPr>
        <w:tc>
          <w:tcPr>
            <w:tcW w:w="916" w:type="dxa"/>
            <w:tcMar>
              <w:top w:w="113" w:type="dxa"/>
              <w:left w:w="113" w:type="dxa"/>
              <w:bottom w:w="113" w:type="dxa"/>
              <w:right w:w="113" w:type="dxa"/>
            </w:tcMar>
          </w:tcPr>
          <w:p w14:paraId="56CCCF75" w14:textId="7C696474" w:rsidR="6B1DD712" w:rsidRDefault="6B1DD712">
            <w:r>
              <w:rPr>
                <w:noProof/>
              </w:rPr>
              <w:lastRenderedPageBreak/>
              <w:drawing>
                <wp:inline distT="0" distB="0" distL="0" distR="0" wp14:anchorId="436F8D39" wp14:editId="0B488CF8">
                  <wp:extent cx="432000" cy="432000"/>
                  <wp:effectExtent l="0" t="0" r="6350" b="6350"/>
                  <wp:docPr id="1518083104" name="Graphic 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50251" name="Graphic 606850251" descr="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432000" cy="432000"/>
                          </a:xfrm>
                          <a:prstGeom prst="rect">
                            <a:avLst/>
                          </a:prstGeom>
                        </pic:spPr>
                      </pic:pic>
                    </a:graphicData>
                  </a:graphic>
                </wp:inline>
              </w:drawing>
            </w:r>
          </w:p>
        </w:tc>
        <w:tc>
          <w:tcPr>
            <w:tcW w:w="8440" w:type="dxa"/>
            <w:tcBorders>
              <w:top w:val="none" w:sz="12" w:space="0" w:color="000000" w:themeColor="text1"/>
            </w:tcBorders>
            <w:tcMar>
              <w:top w:w="113" w:type="dxa"/>
              <w:left w:w="113" w:type="dxa"/>
              <w:bottom w:w="113" w:type="dxa"/>
              <w:right w:w="113" w:type="dxa"/>
            </w:tcMar>
            <w:vAlign w:val="center"/>
          </w:tcPr>
          <w:p w14:paraId="53393CF5" w14:textId="77D5276C" w:rsidR="00FE6ABD" w:rsidRDefault="00FE6ABD" w:rsidP="00FE6ABD">
            <w:pPr>
              <w:pStyle w:val="Heading2"/>
            </w:pPr>
            <w:bookmarkStart w:id="4" w:name="_Search_bar"/>
            <w:r>
              <w:t>Search bar</w:t>
            </w:r>
            <w:bookmarkEnd w:id="4"/>
          </w:p>
          <w:p w14:paraId="55E46994" w14:textId="62AABD38" w:rsidR="00FE6ABD" w:rsidRDefault="00FE6ABD" w:rsidP="00FE6ABD">
            <w:pPr>
              <w:pStyle w:val="BodyText"/>
            </w:pPr>
            <w:r>
              <w:rPr>
                <w:noProof/>
              </w:rPr>
              <w:drawing>
                <wp:inline distT="0" distB="0" distL="0" distR="0" wp14:anchorId="16973BE2" wp14:editId="25C06AB4">
                  <wp:extent cx="2156604" cy="531495"/>
                  <wp:effectExtent l="0" t="0" r="0" b="1905"/>
                  <wp:docPr id="101449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1619" name=""/>
                          <pic:cNvPicPr/>
                        </pic:nvPicPr>
                        <pic:blipFill rotWithShape="1">
                          <a:blip r:embed="rId21"/>
                          <a:srcRect l="4808" t="9354" r="3098" b="18575"/>
                          <a:stretch>
                            <a:fillRect/>
                          </a:stretch>
                        </pic:blipFill>
                        <pic:spPr bwMode="auto">
                          <a:xfrm>
                            <a:off x="0" y="0"/>
                            <a:ext cx="2166233" cy="533868"/>
                          </a:xfrm>
                          <a:prstGeom prst="rect">
                            <a:avLst/>
                          </a:prstGeom>
                          <a:ln>
                            <a:noFill/>
                          </a:ln>
                          <a:extLst>
                            <a:ext uri="{53640926-AAD7-44D8-BBD7-CCE9431645EC}">
                              <a14:shadowObscured xmlns:a14="http://schemas.microsoft.com/office/drawing/2010/main"/>
                            </a:ext>
                          </a:extLst>
                        </pic:spPr>
                      </pic:pic>
                    </a:graphicData>
                  </a:graphic>
                </wp:inline>
              </w:drawing>
            </w:r>
          </w:p>
          <w:p w14:paraId="1D886FBF" w14:textId="4FADF28E" w:rsidR="6B1DD712" w:rsidRDefault="00FE6ABD" w:rsidP="00FE6ABD">
            <w:r>
              <w:t>Selecting the search bar on the home page will allow you to search for the</w:t>
            </w:r>
            <w:r w:rsidR="00674AD0">
              <w:t xml:space="preserve"> topic,</w:t>
            </w:r>
            <w:r>
              <w:t xml:space="preserve"> title of a course or a course program.</w:t>
            </w:r>
          </w:p>
          <w:p w14:paraId="3F295C40" w14:textId="40536AD0" w:rsidR="00C1479D" w:rsidRDefault="5FFC3EFA" w:rsidP="00FE6ABD">
            <w:r>
              <w:t>Type into the search bar the course, information or program you are looking for.</w:t>
            </w:r>
          </w:p>
          <w:p w14:paraId="66572564" w14:textId="546B8A19" w:rsidR="00DC0C8B" w:rsidRDefault="002A0013" w:rsidP="00B848A8">
            <w:pPr>
              <w:jc w:val="center"/>
            </w:pPr>
            <w:r>
              <w:rPr>
                <w:noProof/>
              </w:rPr>
              <mc:AlternateContent>
                <mc:Choice Requires="wps">
                  <w:drawing>
                    <wp:anchor distT="0" distB="0" distL="114300" distR="114300" simplePos="0" relativeHeight="251658241" behindDoc="0" locked="0" layoutInCell="1" allowOverlap="1" wp14:anchorId="224BF632" wp14:editId="6DF51F45">
                      <wp:simplePos x="0" y="0"/>
                      <wp:positionH relativeFrom="column">
                        <wp:posOffset>2613025</wp:posOffset>
                      </wp:positionH>
                      <wp:positionV relativeFrom="paragraph">
                        <wp:posOffset>560705</wp:posOffset>
                      </wp:positionV>
                      <wp:extent cx="593090" cy="1100455"/>
                      <wp:effectExtent l="38100" t="38100" r="54610" b="23495"/>
                      <wp:wrapNone/>
                      <wp:docPr id="1019850996" name="Straight Arrow Connector 3"/>
                      <wp:cNvGraphicFramePr/>
                      <a:graphic xmlns:a="http://schemas.openxmlformats.org/drawingml/2006/main">
                        <a:graphicData uri="http://schemas.microsoft.com/office/word/2010/wordprocessingShape">
                          <wps:wsp>
                            <wps:cNvCnPr/>
                            <wps:spPr>
                              <a:xfrm flipV="1">
                                <a:off x="0" y="0"/>
                                <a:ext cx="593090" cy="1100455"/>
                              </a:xfrm>
                              <a:prstGeom prst="straightConnector1">
                                <a:avLst/>
                              </a:prstGeom>
                              <a:noFill/>
                              <a:ln w="76200" cap="flat" cmpd="sng" algn="ctr">
                                <a:solidFill>
                                  <a:srgbClr val="EA5816"/>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v:shape id="Straight Arrow Connector 3" style="position:absolute;margin-left:205.75pt;margin-top:44.15pt;width:46.7pt;height:86.6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a5816"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" w14:anchorId="14998AE0">
                      <v:stroke endarrow="open"/>
                    </v:shape>
                  </w:pict>
                </mc:Fallback>
              </mc:AlternateContent>
            </w:r>
            <w:r w:rsidRPr="00EF7E84">
              <w:rPr>
                <w:noProof/>
              </w:rPr>
              <w:drawing>
                <wp:inline distT="0" distB="0" distL="0" distR="0" wp14:anchorId="4A5F71C3" wp14:editId="781C5664">
                  <wp:extent cx="4405265" cy="1668133"/>
                  <wp:effectExtent l="152400" t="57150" r="243205" b="370840"/>
                  <wp:docPr id="158515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74550" name=""/>
                          <pic:cNvPicPr/>
                        </pic:nvPicPr>
                        <pic:blipFill rotWithShape="1">
                          <a:blip r:embed="rId18"/>
                          <a:srcRect r="6181" b="46334"/>
                          <a:stretch>
                            <a:fillRect/>
                          </a:stretch>
                        </pic:blipFill>
                        <pic:spPr bwMode="auto">
                          <a:xfrm>
                            <a:off x="0" y="0"/>
                            <a:ext cx="4405859" cy="16683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3DC3CF" w14:textId="77777777" w:rsidR="00CE03FF" w:rsidRDefault="00CE03FF" w:rsidP="00B848A8">
            <w:pPr>
              <w:jc w:val="center"/>
            </w:pPr>
          </w:p>
          <w:tbl>
            <w:tblPr>
              <w:tblStyle w:val="TableGridLight"/>
              <w:tblpPr w:leftFromText="180" w:rightFromText="180" w:vertAnchor="text" w:horzAnchor="margin" w:tblpXSpec="center" w:tblpY="21"/>
              <w:tblOverlap w:val="never"/>
              <w:tblW w:w="0" w:type="auto"/>
              <w:tblBorders>
                <w:top w:val="single" w:sz="4" w:space="0" w:color="252A82" w:themeColor="text2"/>
                <w:left w:val="single" w:sz="4" w:space="0" w:color="252A82" w:themeColor="text2"/>
                <w:bottom w:val="single" w:sz="4" w:space="0" w:color="252A82" w:themeColor="text2"/>
                <w:right w:val="single" w:sz="4" w:space="0" w:color="252A82" w:themeColor="text2"/>
              </w:tblBorders>
              <w:shd w:val="clear" w:color="auto" w:fill="D9F0F7" w:themeFill="background2"/>
              <w:tblLook w:val="04A0" w:firstRow="1" w:lastRow="0" w:firstColumn="1" w:lastColumn="0" w:noHBand="0" w:noVBand="1"/>
            </w:tblPr>
            <w:tblGrid>
              <w:gridCol w:w="1271"/>
              <w:gridCol w:w="6607"/>
            </w:tblGrid>
            <w:tr w:rsidR="00CE03FF" w14:paraId="11BA2916" w14:textId="77777777" w:rsidTr="00CE03FF">
              <w:tc>
                <w:tcPr>
                  <w:tcW w:w="1271" w:type="dxa"/>
                  <w:shd w:val="clear" w:color="auto" w:fill="D9F0F7" w:themeFill="background2"/>
                  <w:tcMar>
                    <w:top w:w="85" w:type="dxa"/>
                    <w:bottom w:w="85" w:type="dxa"/>
                  </w:tcMar>
                  <w:vAlign w:val="center"/>
                </w:tcPr>
                <w:p w14:paraId="371EF173" w14:textId="77777777" w:rsidR="00CE03FF" w:rsidRDefault="00CE03FF" w:rsidP="00CE03FF">
                  <w:pPr>
                    <w:pStyle w:val="BodyText"/>
                    <w:spacing w:line="276" w:lineRule="auto"/>
                    <w:jc w:val="center"/>
                    <w:rPr>
                      <w:sz w:val="22"/>
                      <w:szCs w:val="22"/>
                    </w:rPr>
                  </w:pPr>
                  <w:r>
                    <w:rPr>
                      <w:noProof/>
                      <w:sz w:val="22"/>
                      <w:szCs w:val="22"/>
                    </w:rPr>
                    <w:drawing>
                      <wp:inline distT="0" distB="0" distL="0" distR="0" wp14:anchorId="2DC6F0FB" wp14:editId="4417ABAB">
                        <wp:extent cx="586596" cy="586596"/>
                        <wp:effectExtent l="0" t="0" r="0" b="0"/>
                        <wp:docPr id="885469180" name="Graphic 1"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85121" name="Graphic 496585121" descr="Information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591902" cy="591902"/>
                                </a:xfrm>
                                <a:prstGeom prst="rect">
                                  <a:avLst/>
                                </a:prstGeom>
                              </pic:spPr>
                            </pic:pic>
                          </a:graphicData>
                        </a:graphic>
                      </wp:inline>
                    </w:drawing>
                  </w:r>
                </w:p>
              </w:tc>
              <w:tc>
                <w:tcPr>
                  <w:tcW w:w="6607" w:type="dxa"/>
                  <w:shd w:val="clear" w:color="auto" w:fill="D9F0F7" w:themeFill="background2"/>
                  <w:tcMar>
                    <w:top w:w="85" w:type="dxa"/>
                    <w:bottom w:w="85" w:type="dxa"/>
                  </w:tcMar>
                  <w:vAlign w:val="center"/>
                </w:tcPr>
                <w:p w14:paraId="39219FC5" w14:textId="77777777" w:rsidR="00CE03FF" w:rsidRPr="00EA79E1" w:rsidRDefault="00CE03FF" w:rsidP="00CE03FF">
                  <w:pPr>
                    <w:pStyle w:val="BodyText"/>
                    <w:spacing w:line="276" w:lineRule="auto"/>
                    <w:rPr>
                      <w:b/>
                      <w:bCs/>
                      <w:sz w:val="24"/>
                      <w:szCs w:val="24"/>
                    </w:rPr>
                  </w:pPr>
                  <w:r w:rsidRPr="00EA79E1">
                    <w:rPr>
                      <w:b/>
                      <w:bCs/>
                      <w:sz w:val="24"/>
                      <w:szCs w:val="24"/>
                    </w:rPr>
                    <w:t>Home page search bar</w:t>
                  </w:r>
                </w:p>
                <w:p w14:paraId="59FB1DFC" w14:textId="12E3A5E4" w:rsidR="00CE03FF" w:rsidRPr="009E39B2" w:rsidRDefault="00CE03FF" w:rsidP="00CE03FF">
                  <w:pPr>
                    <w:pStyle w:val="BodyText"/>
                    <w:spacing w:line="276" w:lineRule="auto"/>
                    <w:rPr>
                      <w:sz w:val="22"/>
                      <w:szCs w:val="22"/>
                    </w:rPr>
                  </w:pPr>
                  <w:r w:rsidRPr="00DC0C8B">
                    <w:rPr>
                      <w:sz w:val="22"/>
                      <w:szCs w:val="22"/>
                    </w:rPr>
                    <w:t>Please note, the search bar function is only available on a desktop</w:t>
                  </w:r>
                  <w:r w:rsidR="00064854">
                    <w:rPr>
                      <w:sz w:val="22"/>
                      <w:szCs w:val="22"/>
                    </w:rPr>
                    <w:t xml:space="preserve"> or laptop computer</w:t>
                  </w:r>
                  <w:r w:rsidRPr="00DC0C8B">
                    <w:rPr>
                      <w:sz w:val="22"/>
                      <w:szCs w:val="22"/>
                    </w:rPr>
                    <w:t>. To search on a handheld device, select the course catalogue and search via the course catalogue page.</w:t>
                  </w:r>
                </w:p>
              </w:tc>
            </w:tr>
          </w:tbl>
          <w:p w14:paraId="29989455" w14:textId="77777777" w:rsidR="00CE03FF" w:rsidRDefault="00CE03FF" w:rsidP="00B848A8">
            <w:pPr>
              <w:jc w:val="center"/>
            </w:pPr>
          </w:p>
          <w:p w14:paraId="74B1F119" w14:textId="77777777" w:rsidR="00CE03FF" w:rsidRDefault="00CE03FF" w:rsidP="00B848A8">
            <w:pPr>
              <w:jc w:val="center"/>
            </w:pPr>
          </w:p>
          <w:p w14:paraId="27829155" w14:textId="485F6C48" w:rsidR="00674AD0" w:rsidRDefault="00674AD0" w:rsidP="00FE6ABD"/>
        </w:tc>
      </w:tr>
      <w:tr w:rsidR="00CE03FF" w14:paraId="072BB487" w14:textId="77777777" w:rsidTr="1929BC98">
        <w:trPr>
          <w:trHeight w:val="300"/>
        </w:trPr>
        <w:tc>
          <w:tcPr>
            <w:tcW w:w="916" w:type="dxa"/>
            <w:tcMar>
              <w:top w:w="113" w:type="dxa"/>
              <w:left w:w="113" w:type="dxa"/>
              <w:bottom w:w="113" w:type="dxa"/>
              <w:right w:w="113" w:type="dxa"/>
            </w:tcMar>
          </w:tcPr>
          <w:p w14:paraId="6C497287" w14:textId="396E7D79" w:rsidR="6B1DD712" w:rsidRDefault="6B1DD712">
            <w:r>
              <w:rPr>
                <w:noProof/>
              </w:rPr>
              <w:drawing>
                <wp:inline distT="0" distB="0" distL="0" distR="0" wp14:anchorId="050033D6" wp14:editId="32E28383">
                  <wp:extent cx="432000" cy="432000"/>
                  <wp:effectExtent l="0" t="0" r="6350" b="6350"/>
                  <wp:docPr id="1068454770" name="Graphic 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8635" name="Graphic 1653538635" descr="Badge 3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432000" cy="432000"/>
                          </a:xfrm>
                          <a:prstGeom prst="rect">
                            <a:avLst/>
                          </a:prstGeom>
                        </pic:spPr>
                      </pic:pic>
                    </a:graphicData>
                  </a:graphic>
                </wp:inline>
              </w:drawing>
            </w:r>
          </w:p>
        </w:tc>
        <w:tc>
          <w:tcPr>
            <w:tcW w:w="8440" w:type="dxa"/>
            <w:tcMar>
              <w:top w:w="113" w:type="dxa"/>
              <w:left w:w="113" w:type="dxa"/>
              <w:bottom w:w="113" w:type="dxa"/>
              <w:right w:w="113" w:type="dxa"/>
            </w:tcMar>
            <w:vAlign w:val="center"/>
          </w:tcPr>
          <w:p w14:paraId="203D36D7" w14:textId="77777777" w:rsidR="007E0DE4" w:rsidRDefault="007E0DE4" w:rsidP="007E0DE4">
            <w:pPr>
              <w:pStyle w:val="Heading2"/>
            </w:pPr>
            <w:r>
              <w:t>Recent activity widget</w:t>
            </w:r>
          </w:p>
          <w:p w14:paraId="2AADCF83" w14:textId="77777777" w:rsidR="6B1DD712" w:rsidRDefault="00213D0E" w:rsidP="6B1DD712">
            <w:pPr>
              <w:rPr>
                <w:noProof/>
              </w:rPr>
            </w:pPr>
            <w:r w:rsidRPr="00A15269">
              <w:rPr>
                <w:noProof/>
              </w:rPr>
              <w:drawing>
                <wp:inline distT="0" distB="0" distL="0" distR="0" wp14:anchorId="7D3301DD" wp14:editId="0F95F415">
                  <wp:extent cx="1660423" cy="300127"/>
                  <wp:effectExtent l="19050" t="19050" r="16510" b="24130"/>
                  <wp:docPr id="148206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60564" name=""/>
                          <pic:cNvPicPr/>
                        </pic:nvPicPr>
                        <pic:blipFill rotWithShape="1">
                          <a:blip r:embed="rId24"/>
                          <a:srcRect l="2525" t="2714" r="65622" b="84903"/>
                          <a:stretch>
                            <a:fillRect/>
                          </a:stretch>
                        </pic:blipFill>
                        <pic:spPr bwMode="auto">
                          <a:xfrm>
                            <a:off x="0" y="0"/>
                            <a:ext cx="1695264" cy="306425"/>
                          </a:xfrm>
                          <a:prstGeom prst="rect">
                            <a:avLst/>
                          </a:prstGeom>
                          <a:ln w="190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87156DB" w14:textId="053F52B3" w:rsidR="00DF501D" w:rsidRDefault="00DF501D" w:rsidP="6B1DD712">
            <w:r>
              <w:t xml:space="preserve">Recently viewed courses will be quickly available to select </w:t>
            </w:r>
            <w:r w:rsidR="00CF6418">
              <w:t>in</w:t>
            </w:r>
            <w:r>
              <w:t xml:space="preserve"> the recent activity widget.</w:t>
            </w:r>
          </w:p>
          <w:p w14:paraId="18D1D08C" w14:textId="77777777" w:rsidR="00DF501D" w:rsidRDefault="00DF501D" w:rsidP="6B1DD712">
            <w:r>
              <w:t>Select the course you wish to return to.</w:t>
            </w:r>
          </w:p>
          <w:p w14:paraId="2B889674" w14:textId="5CBD8555" w:rsidR="00CE03FF" w:rsidRDefault="00CE03FF" w:rsidP="6B1DD712">
            <w:pPr>
              <w:rPr>
                <w:noProof/>
              </w:rPr>
            </w:pPr>
          </w:p>
        </w:tc>
      </w:tr>
    </w:tbl>
    <w:p w14:paraId="01BDE7FE" w14:textId="77777777" w:rsidR="005F15DA" w:rsidRDefault="005F15DA">
      <w:pPr>
        <w:spacing w:after="0"/>
        <w:rPr>
          <w:rFonts w:asciiTheme="majorHAnsi" w:eastAsiaTheme="majorEastAsia" w:hAnsiTheme="majorHAnsi" w:cstheme="majorBidi"/>
          <w:b/>
          <w:bCs/>
          <w:color w:val="252A82" w:themeColor="text2"/>
          <w:sz w:val="48"/>
          <w:szCs w:val="28"/>
        </w:rPr>
      </w:pPr>
      <w:bookmarkStart w:id="5" w:name="_The_course_catalogue"/>
      <w:bookmarkEnd w:id="1"/>
      <w:bookmarkEnd w:id="5"/>
      <w:r>
        <w:br w:type="page"/>
      </w:r>
    </w:p>
    <w:p w14:paraId="62773EBF" w14:textId="3561073B" w:rsidR="00812C58" w:rsidRDefault="00CE03FF" w:rsidP="0079116B">
      <w:pPr>
        <w:pStyle w:val="Heading1"/>
      </w:pPr>
      <w:r>
        <w:lastRenderedPageBreak/>
        <w:t xml:space="preserve">Using the </w:t>
      </w:r>
      <w:r w:rsidR="00812C58">
        <w:t xml:space="preserve">catalogue </w:t>
      </w:r>
    </w:p>
    <w:p w14:paraId="3BAA0B18" w14:textId="1A824700" w:rsidR="00812C58" w:rsidRDefault="00812C58" w:rsidP="00812C58">
      <w:r>
        <w:t xml:space="preserve">The course catalogue is where you will </w:t>
      </w:r>
      <w:r w:rsidRPr="00384800">
        <w:t xml:space="preserve">explore, </w:t>
      </w:r>
      <w:r w:rsidR="00CE03FF">
        <w:t>enrol into</w:t>
      </w:r>
      <w:r w:rsidRPr="00384800">
        <w:t xml:space="preserve"> </w:t>
      </w:r>
      <w:r w:rsidR="00071C0A">
        <w:t>or access</w:t>
      </w:r>
      <w:r w:rsidRPr="00384800">
        <w:t xml:space="preserve"> </w:t>
      </w:r>
      <w:r>
        <w:t xml:space="preserve">any of </w:t>
      </w:r>
      <w:r w:rsidRPr="00384800">
        <w:t>the courses</w:t>
      </w:r>
      <w:r w:rsidR="00071C0A">
        <w:t xml:space="preserve"> and content available in</w:t>
      </w:r>
      <w:r w:rsidRPr="00384800">
        <w:t xml:space="preserve"> PALMLearn.</w:t>
      </w:r>
    </w:p>
    <w:p w14:paraId="27A38D59" w14:textId="13EC27DF" w:rsidR="00BA63A8" w:rsidRDefault="00BA63A8" w:rsidP="00BA63A8">
      <w:r w:rsidRPr="00BA63A8">
        <w:t>There are several ways to discover or browse available courses, including</w:t>
      </w:r>
      <w:r>
        <w:t>:</w:t>
      </w:r>
    </w:p>
    <w:p w14:paraId="75EF22D7" w14:textId="74204F56" w:rsidR="00653380" w:rsidRDefault="00653380" w:rsidP="6EEEE788">
      <w:pPr>
        <w:pStyle w:val="ListParagraph"/>
        <w:numPr>
          <w:ilvl w:val="0"/>
          <w:numId w:val="25"/>
        </w:numPr>
        <w:rPr>
          <w:rStyle w:val="Hyperlink"/>
        </w:rPr>
      </w:pPr>
      <w:hyperlink w:anchor="_1._Searching_for" w:history="1">
        <w:r w:rsidRPr="6EEEE788">
          <w:rPr>
            <w:rStyle w:val="Hyperlink"/>
          </w:rPr>
          <w:t>Searching for a course</w:t>
        </w:r>
      </w:hyperlink>
    </w:p>
    <w:p w14:paraId="39C93ABD" w14:textId="5CEF57DD" w:rsidR="00653380" w:rsidRDefault="00653380" w:rsidP="6EEEE788">
      <w:pPr>
        <w:pStyle w:val="ListParagraph"/>
        <w:numPr>
          <w:ilvl w:val="0"/>
          <w:numId w:val="25"/>
        </w:numPr>
        <w:rPr>
          <w:rStyle w:val="Hyperlink"/>
        </w:rPr>
      </w:pPr>
      <w:hyperlink w:anchor="_2._Filtering_using" w:history="1">
        <w:r w:rsidRPr="6EEEE788">
          <w:rPr>
            <w:rStyle w:val="Hyperlink"/>
          </w:rPr>
          <w:t>Filtering using tags and categories</w:t>
        </w:r>
      </w:hyperlink>
    </w:p>
    <w:p w14:paraId="4CFA4F43" w14:textId="13EC4737" w:rsidR="00653380" w:rsidRDefault="00653380" w:rsidP="00653380">
      <w:pPr>
        <w:pStyle w:val="ListParagraph"/>
        <w:numPr>
          <w:ilvl w:val="0"/>
          <w:numId w:val="25"/>
        </w:numPr>
      </w:pPr>
      <w:hyperlink w:anchor="_3._Filtering_using" w:history="1">
        <w:r w:rsidRPr="00A94D46">
          <w:rPr>
            <w:rStyle w:val="Hyperlink"/>
          </w:rPr>
          <w:t>Filtering using content types</w:t>
        </w:r>
      </w:hyperlink>
    </w:p>
    <w:p w14:paraId="56AC33D8" w14:textId="0303AF7F" w:rsidR="00653380" w:rsidRDefault="00584630" w:rsidP="00653380">
      <w:pPr>
        <w:pStyle w:val="ListParagraph"/>
        <w:numPr>
          <w:ilvl w:val="0"/>
          <w:numId w:val="25"/>
        </w:numPr>
      </w:pPr>
      <w:hyperlink w:anchor="_4._Browsing_all" w:history="1">
        <w:r w:rsidRPr="00A94D46">
          <w:rPr>
            <w:rStyle w:val="Hyperlink"/>
          </w:rPr>
          <w:t>Browsing</w:t>
        </w:r>
        <w:r w:rsidR="00653380" w:rsidRPr="00A94D46">
          <w:rPr>
            <w:rStyle w:val="Hyperlink"/>
          </w:rPr>
          <w:t xml:space="preserve"> the list of available courses</w:t>
        </w:r>
      </w:hyperlink>
      <w:r w:rsidR="00653380">
        <w:t xml:space="preserve"> </w:t>
      </w:r>
    </w:p>
    <w:p w14:paraId="534F2696" w14:textId="77777777" w:rsidR="00B95CAB" w:rsidRDefault="00B95CAB" w:rsidP="00B95CAB"/>
    <w:p w14:paraId="29CC1743" w14:textId="7A0A4DA4" w:rsidR="004D09AB" w:rsidRDefault="004D09AB" w:rsidP="004D09AB">
      <w:r>
        <w:rPr>
          <w:noProof/>
        </w:rPr>
        <w:drawing>
          <wp:inline distT="0" distB="0" distL="0" distR="0" wp14:anchorId="7851874F" wp14:editId="1588A0C5">
            <wp:extent cx="5942368" cy="4509370"/>
            <wp:effectExtent l="0" t="0" r="1270" b="5715"/>
            <wp:docPr id="5699888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88866" name="Picture 569988866"/>
                    <pic:cNvPicPr/>
                  </pic:nvPicPr>
                  <pic:blipFill>
                    <a:blip r:embed="rId25"/>
                    <a:stretch>
                      <a:fillRect/>
                    </a:stretch>
                  </pic:blipFill>
                  <pic:spPr>
                    <a:xfrm>
                      <a:off x="0" y="0"/>
                      <a:ext cx="5990741" cy="4546078"/>
                    </a:xfrm>
                    <a:prstGeom prst="rect">
                      <a:avLst/>
                    </a:prstGeom>
                  </pic:spPr>
                </pic:pic>
              </a:graphicData>
            </a:graphic>
          </wp:inline>
        </w:drawing>
      </w:r>
    </w:p>
    <w:p w14:paraId="42E37826" w14:textId="77777777" w:rsidR="00FE7FC6" w:rsidRDefault="00FE7FC6" w:rsidP="004D09AB"/>
    <w:p w14:paraId="3D2041BB" w14:textId="77777777" w:rsidR="00230407" w:rsidRDefault="00230407" w:rsidP="004D09AB"/>
    <w:p w14:paraId="77D8BCE9" w14:textId="44D7DB75" w:rsidR="00A32127" w:rsidRPr="008C7B0E" w:rsidRDefault="00A32127" w:rsidP="00A32127">
      <w:pPr>
        <w:pStyle w:val="Heading2"/>
      </w:pPr>
      <w:bookmarkStart w:id="6" w:name="_1._Searching_for"/>
      <w:bookmarkEnd w:id="6"/>
      <w:r>
        <w:t>1. Searching for courses and content</w:t>
      </w:r>
    </w:p>
    <w:p w14:paraId="082BA0DB" w14:textId="7467D983" w:rsidR="00A32127" w:rsidRDefault="6DA99ADE" w:rsidP="004D09AB">
      <w:r>
        <w:t xml:space="preserve">Selecting the search bar in the course catalogue page allows you to search for the title of a course, a course program, or resources available. You can also search by topic, for example, </w:t>
      </w:r>
      <w:r w:rsidR="002A5DAE">
        <w:t>searching ‘</w:t>
      </w:r>
      <w:r>
        <w:t>Fiji</w:t>
      </w:r>
      <w:r w:rsidR="002A5DAE">
        <w:t>’</w:t>
      </w:r>
      <w:r w:rsidR="00B36EA2">
        <w:t xml:space="preserve"> will </w:t>
      </w:r>
      <w:r w:rsidR="00E76FEE">
        <w:t>produce courses such as ‘</w:t>
      </w:r>
      <w:r w:rsidR="004F1AD9">
        <w:t>Supporting</w:t>
      </w:r>
      <w:r w:rsidR="00E76FEE">
        <w:t xml:space="preserve"> PALM scheme workers – Fiji’ </w:t>
      </w:r>
      <w:r w:rsidR="0064057E">
        <w:t>and ‘</w:t>
      </w:r>
      <w:r>
        <w:t>.</w:t>
      </w:r>
      <w:r w:rsidR="003329E3">
        <w:t>’</w:t>
      </w:r>
      <w:r w:rsidR="003329E3" w:rsidRPr="003329E3">
        <w:t xml:space="preserve"> </w:t>
      </w:r>
      <w:r w:rsidR="003329E3" w:rsidRPr="003329E3">
        <w:t>Working with the labour sending unit – Fiji</w:t>
      </w:r>
      <w:r w:rsidR="003329E3">
        <w:t>’.</w:t>
      </w:r>
    </w:p>
    <w:p w14:paraId="6E1A465C" w14:textId="77777777" w:rsidR="00002A17" w:rsidRDefault="00002A17" w:rsidP="004D09AB"/>
    <w:p w14:paraId="54954A6F" w14:textId="0A0AF3BA" w:rsidR="00002A17" w:rsidRPr="008C7B0E" w:rsidRDefault="00002A17" w:rsidP="00002A17">
      <w:pPr>
        <w:pStyle w:val="Heading2"/>
      </w:pPr>
      <w:bookmarkStart w:id="7" w:name="_2._Filtering_using"/>
      <w:bookmarkEnd w:id="7"/>
      <w:r>
        <w:lastRenderedPageBreak/>
        <w:t>2. Filtering using tags and categories</w:t>
      </w:r>
    </w:p>
    <w:p w14:paraId="7E556EB8" w14:textId="77777777" w:rsidR="00002A17" w:rsidRDefault="00002A17" w:rsidP="00E323BC">
      <w:pPr>
        <w:pStyle w:val="ListParagraph"/>
        <w:numPr>
          <w:ilvl w:val="0"/>
          <w:numId w:val="30"/>
        </w:numPr>
      </w:pPr>
      <w:r>
        <w:t xml:space="preserve">Selecting the ‘All Filters’ button on the course catalogue page will open a list of advanced filters you can use to find a course by its category or tag. </w:t>
      </w:r>
    </w:p>
    <w:p w14:paraId="2307A753" w14:textId="77777777" w:rsidR="00002A17" w:rsidRDefault="00002A17" w:rsidP="00002A17"/>
    <w:p w14:paraId="7F722D64" w14:textId="38B5FA6E" w:rsidR="00002A17" w:rsidRDefault="00002A17" w:rsidP="00230407">
      <w:pPr>
        <w:jc w:val="center"/>
      </w:pPr>
      <w:r>
        <w:rPr>
          <w:noProof/>
        </w:rPr>
        <w:drawing>
          <wp:inline distT="0" distB="0" distL="0" distR="0" wp14:anchorId="38551AC3" wp14:editId="52CB9EA0">
            <wp:extent cx="5528274" cy="4280033"/>
            <wp:effectExtent l="0" t="0" r="0" b="6350"/>
            <wp:docPr id="193870327"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0327" name="Picture 9" descr="A screenshot of a computer&#10;&#10;AI-generated content may be incorrect."/>
                    <pic:cNvPicPr/>
                  </pic:nvPicPr>
                  <pic:blipFill>
                    <a:blip r:embed="rId26"/>
                    <a:stretch>
                      <a:fillRect/>
                    </a:stretch>
                  </pic:blipFill>
                  <pic:spPr>
                    <a:xfrm>
                      <a:off x="0" y="0"/>
                      <a:ext cx="5573778" cy="4315262"/>
                    </a:xfrm>
                    <a:prstGeom prst="rect">
                      <a:avLst/>
                    </a:prstGeom>
                  </pic:spPr>
                </pic:pic>
              </a:graphicData>
            </a:graphic>
          </wp:inline>
        </w:drawing>
      </w:r>
    </w:p>
    <w:p w14:paraId="640B29A7" w14:textId="77777777" w:rsidR="00D0236B" w:rsidRDefault="00D0236B" w:rsidP="004D09AB"/>
    <w:p w14:paraId="5CD5ED8A" w14:textId="77777777" w:rsidR="00D0236B" w:rsidRDefault="00D0236B" w:rsidP="00D0236B">
      <w:pPr>
        <w:pStyle w:val="BodyText"/>
      </w:pPr>
      <w:r>
        <w:t>Selecting the drop-down button on the ‘categories’ and ‘tags’ boxes in the advanced filters will filter all courses based on their category, e.g. policy or cultural competency, or their tags, e.g. recruitment or LSU which further refines your search.</w:t>
      </w:r>
    </w:p>
    <w:p w14:paraId="1606A8C4" w14:textId="77777777" w:rsidR="00D0236B" w:rsidRDefault="00D0236B" w:rsidP="00E323BC">
      <w:pPr>
        <w:pStyle w:val="BodyText"/>
        <w:numPr>
          <w:ilvl w:val="0"/>
          <w:numId w:val="30"/>
        </w:numPr>
      </w:pPr>
      <w:r>
        <w:t xml:space="preserve">To apply filters, make sure you select the apply button before exiting the advanced filters popup. </w:t>
      </w:r>
    </w:p>
    <w:p w14:paraId="188534AF" w14:textId="77777777" w:rsidR="00D0236B" w:rsidRDefault="00D0236B" w:rsidP="00E323BC">
      <w:pPr>
        <w:pStyle w:val="BodyText"/>
        <w:numPr>
          <w:ilvl w:val="0"/>
          <w:numId w:val="30"/>
        </w:numPr>
      </w:pPr>
      <w:r>
        <w:t xml:space="preserve">To clear advanced filters, select the ‘all filters’ button and select ‘clear filters’ and apply. </w:t>
      </w:r>
    </w:p>
    <w:p w14:paraId="7D1BA4FE" w14:textId="04A9F936" w:rsidR="00D0236B" w:rsidRDefault="00D0236B" w:rsidP="00A94D46">
      <w:pPr>
        <w:jc w:val="center"/>
      </w:pPr>
      <w:r>
        <w:rPr>
          <w:noProof/>
        </w:rPr>
        <w:lastRenderedPageBreak/>
        <w:drawing>
          <wp:inline distT="0" distB="0" distL="0" distR="0" wp14:anchorId="07CA42DE" wp14:editId="430322E2">
            <wp:extent cx="5779168" cy="4451230"/>
            <wp:effectExtent l="0" t="0" r="0" b="6985"/>
            <wp:docPr id="459285277"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85277" name="Picture 10" descr="A screenshot of a computer&#10;&#10;AI-generated content may be incorrect."/>
                    <pic:cNvPicPr/>
                  </pic:nvPicPr>
                  <pic:blipFill>
                    <a:blip r:embed="rId27"/>
                    <a:stretch>
                      <a:fillRect/>
                    </a:stretch>
                  </pic:blipFill>
                  <pic:spPr>
                    <a:xfrm>
                      <a:off x="0" y="0"/>
                      <a:ext cx="5825998" cy="4487299"/>
                    </a:xfrm>
                    <a:prstGeom prst="rect">
                      <a:avLst/>
                    </a:prstGeom>
                  </pic:spPr>
                </pic:pic>
              </a:graphicData>
            </a:graphic>
          </wp:inline>
        </w:drawing>
      </w:r>
    </w:p>
    <w:p w14:paraId="3EF0CD91" w14:textId="77777777" w:rsidR="00E323BC" w:rsidRDefault="00E323BC" w:rsidP="004D09AB"/>
    <w:p w14:paraId="345C2DD0" w14:textId="77777777" w:rsidR="00230407" w:rsidRDefault="00230407" w:rsidP="004D09AB"/>
    <w:p w14:paraId="0A968EA0" w14:textId="32FD03B6" w:rsidR="00E323BC" w:rsidRPr="008C7B0E" w:rsidRDefault="00E323BC" w:rsidP="00E323BC">
      <w:pPr>
        <w:pStyle w:val="Heading2"/>
      </w:pPr>
      <w:bookmarkStart w:id="8" w:name="_3._Filtering_using"/>
      <w:bookmarkEnd w:id="8"/>
      <w:r>
        <w:t>3. Filtering using content types</w:t>
      </w:r>
    </w:p>
    <w:p w14:paraId="0F57AA80" w14:textId="248981A0" w:rsidR="00E323BC" w:rsidRDefault="00E323BC" w:rsidP="004D09AB">
      <w:r>
        <w:t>To filter courses in the course catalogue based on the content type, select the buttons</w:t>
      </w:r>
      <w:r w:rsidR="00815E80">
        <w:t xml:space="preserve"> below</w:t>
      </w:r>
      <w:r>
        <w:t xml:space="preserve"> to view the content. For example, selecting ‘Resources’ will only show the PALMLearn Information and Course Guide as well as other resource documents, this will not show courses or course programs.</w:t>
      </w:r>
    </w:p>
    <w:p w14:paraId="2D936322" w14:textId="383DF9A2" w:rsidR="00F47F24" w:rsidRDefault="00230407" w:rsidP="004D09AB">
      <w:r w:rsidRPr="00B2328A">
        <w:rPr>
          <w:noProof/>
        </w:rPr>
        <w:drawing>
          <wp:inline distT="0" distB="0" distL="0" distR="0" wp14:anchorId="3C9E7FAA" wp14:editId="39566BB7">
            <wp:extent cx="5874823" cy="612476"/>
            <wp:effectExtent l="0" t="0" r="0" b="0"/>
            <wp:docPr id="162599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94535" name=""/>
                    <pic:cNvPicPr/>
                  </pic:nvPicPr>
                  <pic:blipFill>
                    <a:blip r:embed="rId28"/>
                    <a:stretch>
                      <a:fillRect/>
                    </a:stretch>
                  </pic:blipFill>
                  <pic:spPr>
                    <a:xfrm>
                      <a:off x="0" y="0"/>
                      <a:ext cx="5887731" cy="613822"/>
                    </a:xfrm>
                    <a:prstGeom prst="rect">
                      <a:avLst/>
                    </a:prstGeom>
                  </pic:spPr>
                </pic:pic>
              </a:graphicData>
            </a:graphic>
          </wp:inline>
        </w:drawing>
      </w:r>
    </w:p>
    <w:p w14:paraId="3DBAD044" w14:textId="77777777" w:rsidR="00230407" w:rsidRDefault="00230407" w:rsidP="004D09AB"/>
    <w:p w14:paraId="6FBE293D" w14:textId="77777777" w:rsidR="00230407" w:rsidRDefault="00230407" w:rsidP="004D09AB"/>
    <w:p w14:paraId="1AF1A136" w14:textId="77777777" w:rsidR="00230407" w:rsidRDefault="00230407" w:rsidP="004D09AB"/>
    <w:p w14:paraId="360647D8" w14:textId="77777777" w:rsidR="00230407" w:rsidRDefault="00230407" w:rsidP="004D09AB"/>
    <w:p w14:paraId="352676C8" w14:textId="77777777" w:rsidR="00230407" w:rsidRDefault="00230407" w:rsidP="004D09AB"/>
    <w:p w14:paraId="7BE64F70" w14:textId="77777777" w:rsidR="00230407" w:rsidRDefault="00230407" w:rsidP="004D09AB"/>
    <w:p w14:paraId="7B88E84E" w14:textId="785FB386" w:rsidR="00F47F24" w:rsidRPr="008C7B0E" w:rsidRDefault="00F47F24" w:rsidP="00F47F24">
      <w:pPr>
        <w:pStyle w:val="Heading2"/>
      </w:pPr>
      <w:bookmarkStart w:id="9" w:name="_4._Browsing_all"/>
      <w:bookmarkEnd w:id="9"/>
      <w:r>
        <w:lastRenderedPageBreak/>
        <w:t>4. Browsing all available courses</w:t>
      </w:r>
    </w:p>
    <w:p w14:paraId="0EE7BEE6" w14:textId="4E44F252" w:rsidR="00F47F24" w:rsidRDefault="00F47F24" w:rsidP="00F47F24">
      <w:r w:rsidRPr="076D3546">
        <w:rPr>
          <w:color w:val="000000" w:themeColor="text1"/>
        </w:rPr>
        <w:t>If you are not sure what you are looking for, or just want to view all courses, scroll down on your screen to browse all of the course titles, resources, and course programs available on PALMLearn.</w:t>
      </w:r>
    </w:p>
    <w:p w14:paraId="0C6D47CF" w14:textId="13CC657A" w:rsidR="00F47F24" w:rsidRDefault="00230407" w:rsidP="004D09AB">
      <w:r w:rsidRPr="00230407">
        <w:rPr>
          <w:noProof/>
        </w:rPr>
        <w:drawing>
          <wp:inline distT="0" distB="0" distL="0" distR="0" wp14:anchorId="235DAEE5" wp14:editId="6E64E7DA">
            <wp:extent cx="5667555" cy="1871185"/>
            <wp:effectExtent l="0" t="0" r="0" b="0"/>
            <wp:docPr id="124679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94619" name=""/>
                    <pic:cNvPicPr/>
                  </pic:nvPicPr>
                  <pic:blipFill>
                    <a:blip r:embed="rId29"/>
                    <a:stretch>
                      <a:fillRect/>
                    </a:stretch>
                  </pic:blipFill>
                  <pic:spPr>
                    <a:xfrm>
                      <a:off x="0" y="0"/>
                      <a:ext cx="5687605" cy="1877805"/>
                    </a:xfrm>
                    <a:prstGeom prst="rect">
                      <a:avLst/>
                    </a:prstGeom>
                  </pic:spPr>
                </pic:pic>
              </a:graphicData>
            </a:graphic>
          </wp:inline>
        </w:drawing>
      </w:r>
    </w:p>
    <w:p w14:paraId="2344BB3A" w14:textId="77777777" w:rsidR="00230407" w:rsidRDefault="00230407">
      <w:pPr>
        <w:spacing w:after="0"/>
      </w:pPr>
      <w:bookmarkStart w:id="10" w:name="_How_to_find"/>
      <w:bookmarkStart w:id="11" w:name="_First_time_login"/>
      <w:bookmarkStart w:id="12" w:name="_How_do_I"/>
      <w:bookmarkEnd w:id="10"/>
      <w:bookmarkEnd w:id="11"/>
      <w:bookmarkEnd w:id="12"/>
    </w:p>
    <w:p w14:paraId="16D86497" w14:textId="77777777" w:rsidR="00230407" w:rsidRDefault="00230407">
      <w:pPr>
        <w:spacing w:after="0"/>
      </w:pPr>
    </w:p>
    <w:p w14:paraId="0070F953" w14:textId="33AF0A8B" w:rsidR="007204C7" w:rsidRDefault="007204C7" w:rsidP="000750E9">
      <w:pPr>
        <w:pStyle w:val="Heading1"/>
      </w:pPr>
      <w:r w:rsidRPr="007204C7">
        <w:t xml:space="preserve">How do I enrol into a course? </w:t>
      </w:r>
    </w:p>
    <w:p w14:paraId="40B09710" w14:textId="0AA1C32C" w:rsidR="00B64F98" w:rsidRDefault="00B64F98" w:rsidP="00B64F98">
      <w:pPr>
        <w:pStyle w:val="Heading2"/>
      </w:pPr>
      <w:r>
        <w:t xml:space="preserve">1. </w:t>
      </w:r>
      <w:r w:rsidR="007204C7" w:rsidRPr="00B64F98">
        <w:t>Select the course tile</w:t>
      </w:r>
    </w:p>
    <w:p w14:paraId="6AB753B7" w14:textId="63A19DCF" w:rsidR="00812C58" w:rsidRPr="004B591A" w:rsidRDefault="007204C7" w:rsidP="004B591A">
      <w:pPr>
        <w:pStyle w:val="BodyText"/>
      </w:pPr>
      <w:r w:rsidRPr="004B591A">
        <w:t xml:space="preserve"> </w:t>
      </w:r>
      <w:r w:rsidR="004B591A" w:rsidRPr="004B591A">
        <w:t>From the catalogue or search results, select the course tile.</w:t>
      </w:r>
    </w:p>
    <w:p w14:paraId="614B060F" w14:textId="3D37BF86" w:rsidR="00CC6B51" w:rsidRDefault="00CC6B51" w:rsidP="00F71A1B">
      <w:pPr>
        <w:pStyle w:val="BodyText"/>
        <w:ind w:left="360"/>
      </w:pPr>
      <w:r w:rsidRPr="00CC6B51">
        <w:rPr>
          <w:noProof/>
        </w:rPr>
        <w:drawing>
          <wp:inline distT="0" distB="0" distL="0" distR="0" wp14:anchorId="1EBB5172" wp14:editId="4FADBF38">
            <wp:extent cx="2380891" cy="3116939"/>
            <wp:effectExtent l="0" t="0" r="635" b="7620"/>
            <wp:docPr id="148027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72106" name=""/>
                    <pic:cNvPicPr/>
                  </pic:nvPicPr>
                  <pic:blipFill>
                    <a:blip r:embed="rId30"/>
                    <a:stretch>
                      <a:fillRect/>
                    </a:stretch>
                  </pic:blipFill>
                  <pic:spPr>
                    <a:xfrm>
                      <a:off x="0" y="0"/>
                      <a:ext cx="2390450" cy="3129453"/>
                    </a:xfrm>
                    <a:prstGeom prst="rect">
                      <a:avLst/>
                    </a:prstGeom>
                  </pic:spPr>
                </pic:pic>
              </a:graphicData>
            </a:graphic>
          </wp:inline>
        </w:drawing>
      </w:r>
    </w:p>
    <w:p w14:paraId="6FC675BC" w14:textId="77777777" w:rsidR="00E643C8" w:rsidRDefault="00E643C8" w:rsidP="00F71A1B">
      <w:pPr>
        <w:pStyle w:val="BodyText"/>
        <w:ind w:left="360"/>
      </w:pPr>
    </w:p>
    <w:p w14:paraId="25D8CFCE" w14:textId="77777777" w:rsidR="00E643C8" w:rsidRDefault="00E643C8" w:rsidP="00F71A1B">
      <w:pPr>
        <w:pStyle w:val="BodyText"/>
        <w:ind w:left="360"/>
      </w:pPr>
    </w:p>
    <w:p w14:paraId="2F2CCB9E" w14:textId="77777777" w:rsidR="00E643C8" w:rsidRDefault="00E643C8" w:rsidP="00F71A1B">
      <w:pPr>
        <w:pStyle w:val="BodyText"/>
        <w:ind w:left="360"/>
      </w:pPr>
    </w:p>
    <w:p w14:paraId="0F980F46" w14:textId="462F0634" w:rsidR="00812C58" w:rsidRDefault="004B591A" w:rsidP="004B591A">
      <w:pPr>
        <w:pStyle w:val="Heading2"/>
      </w:pPr>
      <w:r>
        <w:lastRenderedPageBreak/>
        <w:t xml:space="preserve">2. </w:t>
      </w:r>
      <w:r w:rsidR="007204C7" w:rsidRPr="007204C7">
        <w:t>Select the ‘enrol’ button</w:t>
      </w:r>
    </w:p>
    <w:p w14:paraId="4DB928D9" w14:textId="1DCBD404" w:rsidR="004B591A" w:rsidRPr="004B591A" w:rsidRDefault="004B591A" w:rsidP="004B591A">
      <w:pPr>
        <w:pStyle w:val="BodyText"/>
      </w:pPr>
      <w:r>
        <w:t>You can find the enrol button on the course page. Select this button to enrol into the course.</w:t>
      </w:r>
    </w:p>
    <w:p w14:paraId="7A73D16C" w14:textId="2BB1F5D9" w:rsidR="009653BB" w:rsidRDefault="009653BB" w:rsidP="009653BB">
      <w:pPr>
        <w:pStyle w:val="BodyText"/>
      </w:pPr>
      <w:r w:rsidRPr="009653BB">
        <w:rPr>
          <w:noProof/>
        </w:rPr>
        <w:drawing>
          <wp:inline distT="0" distB="0" distL="0" distR="0" wp14:anchorId="6531587A" wp14:editId="0A50DAB3">
            <wp:extent cx="5731510" cy="3534410"/>
            <wp:effectExtent l="0" t="0" r="2540" b="8890"/>
            <wp:docPr id="102984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47381" name=""/>
                    <pic:cNvPicPr/>
                  </pic:nvPicPr>
                  <pic:blipFill>
                    <a:blip r:embed="rId31"/>
                    <a:stretch>
                      <a:fillRect/>
                    </a:stretch>
                  </pic:blipFill>
                  <pic:spPr>
                    <a:xfrm>
                      <a:off x="0" y="0"/>
                      <a:ext cx="5731510" cy="3534410"/>
                    </a:xfrm>
                    <a:prstGeom prst="rect">
                      <a:avLst/>
                    </a:prstGeom>
                  </pic:spPr>
                </pic:pic>
              </a:graphicData>
            </a:graphic>
          </wp:inline>
        </w:drawing>
      </w:r>
    </w:p>
    <w:p w14:paraId="72B1D7E0" w14:textId="77777777" w:rsidR="00E643C8" w:rsidRDefault="00E643C8" w:rsidP="009653BB">
      <w:pPr>
        <w:pStyle w:val="BodyText"/>
      </w:pPr>
    </w:p>
    <w:p w14:paraId="3ACCE168" w14:textId="53DCBD1F" w:rsidR="003F0699" w:rsidRDefault="003F0699" w:rsidP="003F0699">
      <w:pPr>
        <w:pStyle w:val="Heading2"/>
      </w:pPr>
      <w:r>
        <w:t>3. Open the course content</w:t>
      </w:r>
    </w:p>
    <w:p w14:paraId="64287E65" w14:textId="5A7BCFD4" w:rsidR="007204C7" w:rsidRDefault="007204C7" w:rsidP="00106313">
      <w:pPr>
        <w:pStyle w:val="BodyText"/>
      </w:pPr>
      <w:r w:rsidRPr="007204C7">
        <w:t xml:space="preserve">Select the </w:t>
      </w:r>
      <w:r w:rsidR="00C773DD">
        <w:t>course content</w:t>
      </w:r>
      <w:r w:rsidRPr="007204C7">
        <w:t xml:space="preserve"> to start your learning.</w:t>
      </w:r>
    </w:p>
    <w:p w14:paraId="1F0A6C05" w14:textId="33F8E81D" w:rsidR="003F0699" w:rsidRDefault="003F0699" w:rsidP="00106313">
      <w:pPr>
        <w:pStyle w:val="BodyText"/>
      </w:pPr>
      <w:r w:rsidRPr="003F0699">
        <w:rPr>
          <w:noProof/>
        </w:rPr>
        <w:drawing>
          <wp:inline distT="0" distB="0" distL="0" distR="0" wp14:anchorId="6EED71E8" wp14:editId="39B93045">
            <wp:extent cx="5731510" cy="3413125"/>
            <wp:effectExtent l="0" t="0" r="2540" b="0"/>
            <wp:docPr id="3865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55540" name=""/>
                    <pic:cNvPicPr/>
                  </pic:nvPicPr>
                  <pic:blipFill>
                    <a:blip r:embed="rId32"/>
                    <a:stretch>
                      <a:fillRect/>
                    </a:stretch>
                  </pic:blipFill>
                  <pic:spPr>
                    <a:xfrm>
                      <a:off x="0" y="0"/>
                      <a:ext cx="5731510" cy="3413125"/>
                    </a:xfrm>
                    <a:prstGeom prst="rect">
                      <a:avLst/>
                    </a:prstGeom>
                  </pic:spPr>
                </pic:pic>
              </a:graphicData>
            </a:graphic>
          </wp:inline>
        </w:drawing>
      </w:r>
    </w:p>
    <w:p w14:paraId="152828B4" w14:textId="77777777" w:rsidR="003F0699" w:rsidRDefault="003F0699" w:rsidP="00106313">
      <w:pPr>
        <w:pStyle w:val="BodyText"/>
      </w:pPr>
    </w:p>
    <w:p w14:paraId="0DAAA43B" w14:textId="0FEBAC14" w:rsidR="000750E9" w:rsidRDefault="009C574B" w:rsidP="000750E9">
      <w:pPr>
        <w:pStyle w:val="Heading1"/>
      </w:pPr>
      <w:bookmarkStart w:id="13" w:name="_Support"/>
      <w:bookmarkEnd w:id="13"/>
      <w:r>
        <w:t xml:space="preserve">4. </w:t>
      </w:r>
      <w:r w:rsidR="000750E9">
        <w:t>Support</w:t>
      </w:r>
    </w:p>
    <w:p w14:paraId="666B1E4F" w14:textId="77777777" w:rsidR="000750E9" w:rsidRDefault="000750E9" w:rsidP="000750E9">
      <w:pPr>
        <w:pStyle w:val="BodyText"/>
      </w:pPr>
      <w:r>
        <w:t>If you need support during this process you can contact:</w:t>
      </w:r>
    </w:p>
    <w:p w14:paraId="3261F6BB" w14:textId="77777777" w:rsidR="00E643C8" w:rsidRPr="00B938C8" w:rsidRDefault="00E643C8" w:rsidP="00E643C8">
      <w:pPr>
        <w:pStyle w:val="BodyText"/>
        <w:numPr>
          <w:ilvl w:val="0"/>
          <w:numId w:val="12"/>
        </w:numPr>
      </w:pPr>
      <w:r>
        <w:t xml:space="preserve">Email the PALMLearn Administrator: </w:t>
      </w:r>
      <w:hyperlink r:id="rId33">
        <w:r w:rsidRPr="5710D2D2">
          <w:rPr>
            <w:rStyle w:val="Hyperlink"/>
          </w:rPr>
          <w:t>PALMLearn@dewr.gov.au</w:t>
        </w:r>
      </w:hyperlink>
      <w:r>
        <w:t xml:space="preserve"> </w:t>
      </w:r>
    </w:p>
    <w:p w14:paraId="3676A35A" w14:textId="77777777" w:rsidR="000750E9" w:rsidRDefault="000750E9" w:rsidP="000750E9">
      <w:pPr>
        <w:pStyle w:val="BodyText"/>
        <w:numPr>
          <w:ilvl w:val="0"/>
          <w:numId w:val="12"/>
        </w:numPr>
      </w:pPr>
      <w:r>
        <w:t>Phone the PALM support line 1800 51 51 31</w:t>
      </w:r>
    </w:p>
    <w:p w14:paraId="006587B2" w14:textId="77777777" w:rsidR="000750E9" w:rsidRDefault="000750E9" w:rsidP="000750E9">
      <w:pPr>
        <w:pStyle w:val="BodyText"/>
        <w:numPr>
          <w:ilvl w:val="0"/>
          <w:numId w:val="12"/>
        </w:numPr>
      </w:pPr>
      <w:r>
        <w:t xml:space="preserve">Email the PALM support line </w:t>
      </w:r>
      <w:hyperlink r:id="rId34" w:history="1">
        <w:r w:rsidRPr="00EE4AB8">
          <w:rPr>
            <w:rStyle w:val="Hyperlink"/>
          </w:rPr>
          <w:t>palm@dewr.gov.au</w:t>
        </w:r>
      </w:hyperlink>
      <w:r>
        <w:t xml:space="preserve"> </w:t>
      </w:r>
    </w:p>
    <w:p w14:paraId="54B40C32" w14:textId="77777777" w:rsidR="000750E9" w:rsidRDefault="000750E9" w:rsidP="00ED14D8"/>
    <w:p w14:paraId="58897E3C" w14:textId="77777777" w:rsidR="000750E9" w:rsidRDefault="000750E9" w:rsidP="00ED14D8"/>
    <w:p w14:paraId="0809035A" w14:textId="77777777" w:rsidR="00300740" w:rsidRDefault="00300740" w:rsidP="00ED14D8"/>
    <w:p w14:paraId="25DEC0D7" w14:textId="77777777" w:rsidR="00B06D9E" w:rsidRDefault="00B06D9E" w:rsidP="00ED14D8"/>
    <w:sectPr w:rsidR="00B06D9E" w:rsidSect="0067705B">
      <w:headerReference w:type="default" r:id="rId35"/>
      <w:footerReference w:type="even" r:id="rId36"/>
      <w:footerReference w:type="default" r:id="rId37"/>
      <w:pgSz w:w="11906" w:h="16838"/>
      <w:pgMar w:top="2098" w:right="1440" w:bottom="136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5806C" w14:textId="77777777" w:rsidR="00B776A9" w:rsidRDefault="00B776A9" w:rsidP="002117EC">
      <w:pPr>
        <w:spacing w:after="0"/>
      </w:pPr>
      <w:r>
        <w:separator/>
      </w:r>
    </w:p>
  </w:endnote>
  <w:endnote w:type="continuationSeparator" w:id="0">
    <w:p w14:paraId="6310D004" w14:textId="77777777" w:rsidR="00B776A9" w:rsidRDefault="00B776A9" w:rsidP="002117EC">
      <w:pPr>
        <w:spacing w:after="0"/>
      </w:pPr>
      <w:r>
        <w:continuationSeparator/>
      </w:r>
    </w:p>
  </w:endnote>
  <w:endnote w:type="continuationNotice" w:id="1">
    <w:p w14:paraId="544DF230" w14:textId="77777777" w:rsidR="00B776A9" w:rsidRDefault="00B776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717135"/>
      <w:docPartObj>
        <w:docPartGallery w:val="Page Numbers (Bottom of Page)"/>
        <w:docPartUnique/>
      </w:docPartObj>
    </w:sdtPr>
    <w:sdtContent>
      <w:p w14:paraId="044A95F6" w14:textId="77777777" w:rsidR="00242CA5" w:rsidRDefault="00242C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67B2BE" w14:textId="77777777" w:rsidR="00747838" w:rsidRDefault="00747838"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91590" w14:textId="2E158EBA" w:rsidR="00DE269C" w:rsidRPr="00A0162C" w:rsidRDefault="0047377D" w:rsidP="004E0251">
    <w:pPr>
      <w:pStyle w:val="Footer"/>
      <w:rPr>
        <w:b/>
        <w:bCs/>
        <w:sz w:val="28"/>
        <w:szCs w:val="28"/>
      </w:rPr>
    </w:pPr>
    <w:r>
      <w:rPr>
        <w:noProof/>
      </w:rPr>
      <w:drawing>
        <wp:anchor distT="0" distB="0" distL="114300" distR="114300" simplePos="0" relativeHeight="251658241" behindDoc="1" locked="0" layoutInCell="1" allowOverlap="1" wp14:anchorId="00E8AE8F" wp14:editId="00F67D48">
          <wp:simplePos x="0" y="0"/>
          <wp:positionH relativeFrom="margin">
            <wp:align>left</wp:align>
          </wp:positionH>
          <wp:positionV relativeFrom="paragraph">
            <wp:posOffset>91549</wp:posOffset>
          </wp:positionV>
          <wp:extent cx="1748155" cy="431165"/>
          <wp:effectExtent l="0" t="0" r="4445" b="6985"/>
          <wp:wrapTight wrapText="bothSides">
            <wp:wrapPolygon edited="0">
              <wp:start x="2825" y="0"/>
              <wp:lineTo x="0" y="1909"/>
              <wp:lineTo x="0" y="18133"/>
              <wp:lineTo x="2118" y="20996"/>
              <wp:lineTo x="4943" y="20996"/>
              <wp:lineTo x="5649" y="20996"/>
              <wp:lineTo x="7297" y="15270"/>
              <wp:lineTo x="21420" y="15270"/>
              <wp:lineTo x="21420" y="8589"/>
              <wp:lineTo x="4237" y="0"/>
              <wp:lineTo x="2825" y="0"/>
            </wp:wrapPolygon>
          </wp:wrapTight>
          <wp:docPr id="1528675142" name="Picture 15286751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22846"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5A0">
      <w:tab/>
    </w:r>
    <w:r w:rsidR="00ED05A0">
      <w:rPr>
        <w:noProof/>
      </w:rPr>
      <w:tab/>
    </w:r>
  </w:p>
  <w:p w14:paraId="63C03753" w14:textId="4F31C732" w:rsidR="00747838" w:rsidRPr="002D4DF6" w:rsidRDefault="001516D6" w:rsidP="001516D6">
    <w:pPr>
      <w:pStyle w:val="Footer"/>
      <w:tabs>
        <w:tab w:val="clear" w:pos="4513"/>
        <w:tab w:val="clear" w:pos="9026"/>
        <w:tab w:val="left" w:pos="1110"/>
      </w:tabs>
      <w:ind w:right="360"/>
      <w:rPr>
        <w:sz w:val="14"/>
        <w:szCs w:val="18"/>
      </w:rPr>
    </w:pPr>
    <w:r>
      <w:tab/>
    </w:r>
    <w:r w:rsidR="004A790F">
      <w:tab/>
    </w:r>
    <w:r w:rsidR="002D4DF6">
      <w:t xml:space="preserve">   </w:t>
    </w:r>
    <w:sdt>
      <w:sdtPr>
        <w:rPr>
          <w:sz w:val="18"/>
          <w:szCs w:val="22"/>
        </w:rPr>
        <w:id w:val="-1404137920"/>
        <w:docPartObj>
          <w:docPartGallery w:val="Page Numbers (Bottom of Page)"/>
          <w:docPartUnique/>
        </w:docPartObj>
      </w:sdtPr>
      <w:sdtEndPr>
        <w:rPr>
          <w:noProof/>
        </w:rPr>
      </w:sdtEndPr>
      <w:sdtContent>
        <w:r w:rsidR="000A5431" w:rsidRPr="00373F23">
          <w:rPr>
            <w:sz w:val="18"/>
            <w:szCs w:val="22"/>
          </w:rPr>
          <w:fldChar w:fldCharType="begin"/>
        </w:r>
        <w:r w:rsidR="000A5431" w:rsidRPr="00373F23">
          <w:rPr>
            <w:sz w:val="18"/>
            <w:szCs w:val="22"/>
          </w:rPr>
          <w:instrText xml:space="preserve"> PAGE   \* MERGEFORMAT </w:instrText>
        </w:r>
        <w:r w:rsidR="000A5431" w:rsidRPr="00373F23">
          <w:rPr>
            <w:sz w:val="18"/>
            <w:szCs w:val="22"/>
          </w:rPr>
          <w:fldChar w:fldCharType="separate"/>
        </w:r>
        <w:r w:rsidR="000A5431">
          <w:rPr>
            <w:sz w:val="18"/>
          </w:rPr>
          <w:t>1</w:t>
        </w:r>
        <w:r w:rsidR="000A5431" w:rsidRPr="00373F23">
          <w:rPr>
            <w:noProof/>
            <w:sz w:val="18"/>
            <w:szCs w:val="22"/>
          </w:rPr>
          <w:fldChar w:fldCharType="end"/>
        </w:r>
      </w:sdtContent>
    </w:sdt>
    <w:r w:rsidR="004A790F">
      <w:tab/>
    </w:r>
    <w:r w:rsidR="004A790F">
      <w:tab/>
    </w:r>
    <w:r w:rsidR="002D4DF6">
      <w:t xml:space="preserve">              </w:t>
    </w:r>
    <w:r w:rsidR="004A790F" w:rsidRPr="001645E2">
      <w:rPr>
        <w:b/>
        <w:bCs/>
        <w:noProof/>
        <w:sz w:val="24"/>
        <w:szCs w:val="24"/>
      </w:rPr>
      <w:t>palmscheme.gov.au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4B90A" w14:textId="77777777" w:rsidR="00B776A9" w:rsidRDefault="00B776A9" w:rsidP="002117EC">
      <w:pPr>
        <w:spacing w:after="0"/>
      </w:pPr>
      <w:r>
        <w:separator/>
      </w:r>
    </w:p>
  </w:footnote>
  <w:footnote w:type="continuationSeparator" w:id="0">
    <w:p w14:paraId="223A54F1" w14:textId="77777777" w:rsidR="00B776A9" w:rsidRDefault="00B776A9" w:rsidP="002117EC">
      <w:pPr>
        <w:spacing w:after="0"/>
      </w:pPr>
      <w:r>
        <w:continuationSeparator/>
      </w:r>
    </w:p>
  </w:footnote>
  <w:footnote w:type="continuationNotice" w:id="1">
    <w:p w14:paraId="5899A874" w14:textId="77777777" w:rsidR="00B776A9" w:rsidRDefault="00B776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5D422" w14:textId="7F7FCEDC" w:rsidR="00297C82" w:rsidRDefault="004A790F" w:rsidP="003577BC">
    <w:pPr>
      <w:pStyle w:val="Header"/>
    </w:pPr>
    <w:r>
      <w:rPr>
        <w:noProof/>
      </w:rPr>
      <w:drawing>
        <wp:anchor distT="0" distB="0" distL="114300" distR="114300" simplePos="0" relativeHeight="251658240" behindDoc="1" locked="0" layoutInCell="1" allowOverlap="1" wp14:anchorId="1FF03866" wp14:editId="0FB21FBB">
          <wp:simplePos x="0" y="0"/>
          <wp:positionH relativeFrom="page">
            <wp:posOffset>-85725</wp:posOffset>
          </wp:positionH>
          <wp:positionV relativeFrom="page">
            <wp:align>center</wp:align>
          </wp:positionV>
          <wp:extent cx="7657106" cy="10767060"/>
          <wp:effectExtent l="0" t="0" r="127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58346" cy="10768804"/>
                  </a:xfrm>
                  <a:prstGeom prst="rect">
                    <a:avLst/>
                  </a:prstGeom>
                </pic:spPr>
              </pic:pic>
            </a:graphicData>
          </a:graphic>
          <wp14:sizeRelH relativeFrom="page">
            <wp14:pctWidth>0</wp14:pctWidth>
          </wp14:sizeRelH>
          <wp14:sizeRelV relativeFrom="page">
            <wp14:pctHeight>0</wp14:pctHeight>
          </wp14:sizeRelV>
        </wp:anchor>
      </w:drawing>
    </w:r>
    <w:r w:rsidR="001516D6">
      <w:rPr>
        <w:noProof/>
      </w:rPr>
      <w:t xml:space="preserve"> </w:t>
    </w:r>
    <w:r w:rsidR="007E0966">
      <w:rPr>
        <w:noProof/>
      </w:rPr>
      <w:drawing>
        <wp:inline distT="0" distB="0" distL="0" distR="0" wp14:anchorId="1C2B3812" wp14:editId="145B0E5C">
          <wp:extent cx="1656271" cy="592435"/>
          <wp:effectExtent l="0" t="0" r="1270" b="0"/>
          <wp:docPr id="2" name="Picture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921" cy="611268"/>
                  </a:xfrm>
                  <a:prstGeom prst="rect">
                    <a:avLst/>
                  </a:prstGeom>
                  <a:noFill/>
                  <a:ln>
                    <a:noFill/>
                  </a:ln>
                </pic:spPr>
              </pic:pic>
            </a:graphicData>
          </a:graphic>
        </wp:inline>
      </w:drawing>
    </w:r>
    <w:r w:rsidR="00BB364F">
      <w:rPr>
        <w:noProof/>
      </w:rPr>
      <w:tab/>
    </w:r>
    <w:r w:rsidR="003577BC">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744F"/>
    <w:multiLevelType w:val="hybridMultilevel"/>
    <w:tmpl w:val="4CBC5E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3E0CCC"/>
    <w:multiLevelType w:val="hybridMultilevel"/>
    <w:tmpl w:val="5030A9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0E3BF2"/>
    <w:multiLevelType w:val="hybridMultilevel"/>
    <w:tmpl w:val="C9DEE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7647C48"/>
    <w:multiLevelType w:val="hybridMultilevel"/>
    <w:tmpl w:val="70AAC0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F650B"/>
    <w:multiLevelType w:val="hybridMultilevel"/>
    <w:tmpl w:val="44668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252231D0"/>
    <w:multiLevelType w:val="hybridMultilevel"/>
    <w:tmpl w:val="4D52C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B7295F"/>
    <w:multiLevelType w:val="hybridMultilevel"/>
    <w:tmpl w:val="44BC51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7A3B90"/>
    <w:multiLevelType w:val="hybridMultilevel"/>
    <w:tmpl w:val="866428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9D459F"/>
    <w:multiLevelType w:val="hybridMultilevel"/>
    <w:tmpl w:val="648478B2"/>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4" w15:restartNumberingAfterBreak="0">
    <w:nsid w:val="3E9C2355"/>
    <w:multiLevelType w:val="hybridMultilevel"/>
    <w:tmpl w:val="74626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C57E5C"/>
    <w:multiLevelType w:val="hybridMultilevel"/>
    <w:tmpl w:val="C9BA718C"/>
    <w:lvl w:ilvl="0" w:tplc="0E589C50">
      <w:start w:val="1"/>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806699"/>
    <w:multiLevelType w:val="hybridMultilevel"/>
    <w:tmpl w:val="447A8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79E1135"/>
    <w:multiLevelType w:val="hybridMultilevel"/>
    <w:tmpl w:val="94C86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FF87F3C"/>
    <w:multiLevelType w:val="hybridMultilevel"/>
    <w:tmpl w:val="207A5E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C12CEE"/>
    <w:multiLevelType w:val="hybridMultilevel"/>
    <w:tmpl w:val="B91E5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815A83"/>
    <w:multiLevelType w:val="hybridMultilevel"/>
    <w:tmpl w:val="455A0E46"/>
    <w:lvl w:ilvl="0" w:tplc="0E589C50">
      <w:start w:val="1"/>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6D731781"/>
    <w:multiLevelType w:val="multilevel"/>
    <w:tmpl w:val="1896BA3A"/>
    <w:numStyleLink w:val="Bullets"/>
  </w:abstractNum>
  <w:abstractNum w:abstractNumId="24" w15:restartNumberingAfterBreak="0">
    <w:nsid w:val="71AE5F1D"/>
    <w:multiLevelType w:val="hybridMultilevel"/>
    <w:tmpl w:val="6C509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1C55DF"/>
    <w:multiLevelType w:val="hybridMultilevel"/>
    <w:tmpl w:val="2DE29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2860E8"/>
    <w:multiLevelType w:val="hybridMultilevel"/>
    <w:tmpl w:val="055A883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F44367"/>
    <w:multiLevelType w:val="hybridMultilevel"/>
    <w:tmpl w:val="447A8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F86886"/>
    <w:multiLevelType w:val="hybridMultilevel"/>
    <w:tmpl w:val="7A0EF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E950D7"/>
    <w:multiLevelType w:val="hybridMultilevel"/>
    <w:tmpl w:val="447A8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91575371">
    <w:abstractNumId w:val="13"/>
  </w:num>
  <w:num w:numId="2" w16cid:durableId="1815835369">
    <w:abstractNumId w:val="22"/>
  </w:num>
  <w:num w:numId="3" w16cid:durableId="1704595500">
    <w:abstractNumId w:val="6"/>
  </w:num>
  <w:num w:numId="4" w16cid:durableId="280036359">
    <w:abstractNumId w:val="3"/>
  </w:num>
  <w:num w:numId="5" w16cid:durableId="1640915622">
    <w:abstractNumId w:val="9"/>
  </w:num>
  <w:num w:numId="6" w16cid:durableId="1803964587">
    <w:abstractNumId w:val="23"/>
  </w:num>
  <w:num w:numId="7" w16cid:durableId="1132595038">
    <w:abstractNumId w:val="10"/>
  </w:num>
  <w:num w:numId="8" w16cid:durableId="1259296183">
    <w:abstractNumId w:val="18"/>
  </w:num>
  <w:num w:numId="9" w16cid:durableId="1729986078">
    <w:abstractNumId w:val="1"/>
  </w:num>
  <w:num w:numId="10" w16cid:durableId="1318919498">
    <w:abstractNumId w:val="17"/>
  </w:num>
  <w:num w:numId="11" w16cid:durableId="965817039">
    <w:abstractNumId w:val="25"/>
  </w:num>
  <w:num w:numId="12" w16cid:durableId="722367991">
    <w:abstractNumId w:val="21"/>
  </w:num>
  <w:num w:numId="13" w16cid:durableId="731268885">
    <w:abstractNumId w:val="15"/>
  </w:num>
  <w:num w:numId="14" w16cid:durableId="1456680783">
    <w:abstractNumId w:val="5"/>
  </w:num>
  <w:num w:numId="15" w16cid:durableId="901871351">
    <w:abstractNumId w:val="14"/>
  </w:num>
  <w:num w:numId="16" w16cid:durableId="671106079">
    <w:abstractNumId w:val="4"/>
  </w:num>
  <w:num w:numId="17" w16cid:durableId="1461415762">
    <w:abstractNumId w:val="28"/>
  </w:num>
  <w:num w:numId="18" w16cid:durableId="802770267">
    <w:abstractNumId w:val="26"/>
  </w:num>
  <w:num w:numId="19" w16cid:durableId="1965498383">
    <w:abstractNumId w:val="7"/>
  </w:num>
  <w:num w:numId="20" w16cid:durableId="337315383">
    <w:abstractNumId w:val="29"/>
  </w:num>
  <w:num w:numId="21" w16cid:durableId="670913831">
    <w:abstractNumId w:val="2"/>
  </w:num>
  <w:num w:numId="22" w16cid:durableId="792987760">
    <w:abstractNumId w:val="24"/>
  </w:num>
  <w:num w:numId="23" w16cid:durableId="629215720">
    <w:abstractNumId w:val="0"/>
  </w:num>
  <w:num w:numId="24" w16cid:durableId="725372216">
    <w:abstractNumId w:val="11"/>
  </w:num>
  <w:num w:numId="25" w16cid:durableId="1557080258">
    <w:abstractNumId w:val="20"/>
  </w:num>
  <w:num w:numId="26" w16cid:durableId="580257939">
    <w:abstractNumId w:val="12"/>
  </w:num>
  <w:num w:numId="27" w16cid:durableId="1430732319">
    <w:abstractNumId w:val="16"/>
  </w:num>
  <w:num w:numId="28" w16cid:durableId="2126659062">
    <w:abstractNumId w:val="27"/>
  </w:num>
  <w:num w:numId="29" w16cid:durableId="236860469">
    <w:abstractNumId w:val="19"/>
  </w:num>
  <w:num w:numId="30" w16cid:durableId="212916071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865"/>
    <w:rsid w:val="0000038C"/>
    <w:rsid w:val="00002A17"/>
    <w:rsid w:val="0000754C"/>
    <w:rsid w:val="00007DE9"/>
    <w:rsid w:val="00012850"/>
    <w:rsid w:val="00012B02"/>
    <w:rsid w:val="00015AE4"/>
    <w:rsid w:val="000248D4"/>
    <w:rsid w:val="00040E7A"/>
    <w:rsid w:val="00050CAD"/>
    <w:rsid w:val="0005286D"/>
    <w:rsid w:val="00053FB4"/>
    <w:rsid w:val="00054CF4"/>
    <w:rsid w:val="00054E38"/>
    <w:rsid w:val="0005790D"/>
    <w:rsid w:val="00061F43"/>
    <w:rsid w:val="00062210"/>
    <w:rsid w:val="00064854"/>
    <w:rsid w:val="00071C0A"/>
    <w:rsid w:val="000750E9"/>
    <w:rsid w:val="00083B6D"/>
    <w:rsid w:val="00090740"/>
    <w:rsid w:val="00090E9D"/>
    <w:rsid w:val="000910C8"/>
    <w:rsid w:val="00096070"/>
    <w:rsid w:val="000A1120"/>
    <w:rsid w:val="000A4ED3"/>
    <w:rsid w:val="000A5431"/>
    <w:rsid w:val="000A70E9"/>
    <w:rsid w:val="000B061B"/>
    <w:rsid w:val="000B415D"/>
    <w:rsid w:val="000B457A"/>
    <w:rsid w:val="000B514F"/>
    <w:rsid w:val="000B647B"/>
    <w:rsid w:val="000B6C00"/>
    <w:rsid w:val="000C5834"/>
    <w:rsid w:val="000C5884"/>
    <w:rsid w:val="000D0E37"/>
    <w:rsid w:val="000D2346"/>
    <w:rsid w:val="000D3B7A"/>
    <w:rsid w:val="000D403B"/>
    <w:rsid w:val="000D7F9D"/>
    <w:rsid w:val="000E0097"/>
    <w:rsid w:val="000E24DB"/>
    <w:rsid w:val="000E3A97"/>
    <w:rsid w:val="000F1475"/>
    <w:rsid w:val="000F28B8"/>
    <w:rsid w:val="000F3766"/>
    <w:rsid w:val="001017D2"/>
    <w:rsid w:val="00103428"/>
    <w:rsid w:val="00106313"/>
    <w:rsid w:val="00107278"/>
    <w:rsid w:val="00111F0C"/>
    <w:rsid w:val="00112591"/>
    <w:rsid w:val="00112CD6"/>
    <w:rsid w:val="00145E2D"/>
    <w:rsid w:val="001516D6"/>
    <w:rsid w:val="001541B8"/>
    <w:rsid w:val="0015781B"/>
    <w:rsid w:val="00161705"/>
    <w:rsid w:val="001645E2"/>
    <w:rsid w:val="0016473F"/>
    <w:rsid w:val="0017056D"/>
    <w:rsid w:val="00174BD0"/>
    <w:rsid w:val="001763D4"/>
    <w:rsid w:val="001769A5"/>
    <w:rsid w:val="00176C92"/>
    <w:rsid w:val="00182DE1"/>
    <w:rsid w:val="001906C7"/>
    <w:rsid w:val="00195736"/>
    <w:rsid w:val="00195C5D"/>
    <w:rsid w:val="001A4A0D"/>
    <w:rsid w:val="001B1C2D"/>
    <w:rsid w:val="001B494C"/>
    <w:rsid w:val="001C080B"/>
    <w:rsid w:val="001C31A3"/>
    <w:rsid w:val="001C53CE"/>
    <w:rsid w:val="001C5B84"/>
    <w:rsid w:val="001E66CE"/>
    <w:rsid w:val="001F2B66"/>
    <w:rsid w:val="001F4327"/>
    <w:rsid w:val="001F49E5"/>
    <w:rsid w:val="00201CD3"/>
    <w:rsid w:val="002117EC"/>
    <w:rsid w:val="002128D4"/>
    <w:rsid w:val="00213D0E"/>
    <w:rsid w:val="00214010"/>
    <w:rsid w:val="00216BBB"/>
    <w:rsid w:val="00221DC2"/>
    <w:rsid w:val="00221F99"/>
    <w:rsid w:val="00222DD1"/>
    <w:rsid w:val="00230407"/>
    <w:rsid w:val="00231F2B"/>
    <w:rsid w:val="00233AEB"/>
    <w:rsid w:val="002377C7"/>
    <w:rsid w:val="00242CA5"/>
    <w:rsid w:val="00253167"/>
    <w:rsid w:val="0025384E"/>
    <w:rsid w:val="00254103"/>
    <w:rsid w:val="002573D5"/>
    <w:rsid w:val="00265D3E"/>
    <w:rsid w:val="002863CA"/>
    <w:rsid w:val="00286758"/>
    <w:rsid w:val="0028749F"/>
    <w:rsid w:val="002905BE"/>
    <w:rsid w:val="00291EAC"/>
    <w:rsid w:val="00291F1F"/>
    <w:rsid w:val="00292605"/>
    <w:rsid w:val="00294365"/>
    <w:rsid w:val="00297C82"/>
    <w:rsid w:val="002A0013"/>
    <w:rsid w:val="002A41E1"/>
    <w:rsid w:val="002A537A"/>
    <w:rsid w:val="002A5DAE"/>
    <w:rsid w:val="002B449F"/>
    <w:rsid w:val="002B5674"/>
    <w:rsid w:val="002B6574"/>
    <w:rsid w:val="002C0670"/>
    <w:rsid w:val="002C7718"/>
    <w:rsid w:val="002D4A51"/>
    <w:rsid w:val="002D4DF6"/>
    <w:rsid w:val="002D6912"/>
    <w:rsid w:val="002E2533"/>
    <w:rsid w:val="002E4865"/>
    <w:rsid w:val="002F0480"/>
    <w:rsid w:val="002F08D0"/>
    <w:rsid w:val="002F3F88"/>
    <w:rsid w:val="002F7D3C"/>
    <w:rsid w:val="00300740"/>
    <w:rsid w:val="00303A85"/>
    <w:rsid w:val="00304D99"/>
    <w:rsid w:val="00312793"/>
    <w:rsid w:val="003131AB"/>
    <w:rsid w:val="003217BE"/>
    <w:rsid w:val="003329E3"/>
    <w:rsid w:val="00346CE3"/>
    <w:rsid w:val="003577BC"/>
    <w:rsid w:val="0036347B"/>
    <w:rsid w:val="0036708C"/>
    <w:rsid w:val="00373F23"/>
    <w:rsid w:val="00374977"/>
    <w:rsid w:val="00384800"/>
    <w:rsid w:val="0039024A"/>
    <w:rsid w:val="00391934"/>
    <w:rsid w:val="00392DB8"/>
    <w:rsid w:val="00393A50"/>
    <w:rsid w:val="003A47EF"/>
    <w:rsid w:val="003A78B4"/>
    <w:rsid w:val="003B213A"/>
    <w:rsid w:val="003B3089"/>
    <w:rsid w:val="003B7335"/>
    <w:rsid w:val="003C398C"/>
    <w:rsid w:val="003D3B1D"/>
    <w:rsid w:val="003D5DBE"/>
    <w:rsid w:val="003E2D22"/>
    <w:rsid w:val="003E52A9"/>
    <w:rsid w:val="003F0699"/>
    <w:rsid w:val="003F41E8"/>
    <w:rsid w:val="003F4503"/>
    <w:rsid w:val="00402EDE"/>
    <w:rsid w:val="00404571"/>
    <w:rsid w:val="00404841"/>
    <w:rsid w:val="004058F8"/>
    <w:rsid w:val="00412059"/>
    <w:rsid w:val="00416224"/>
    <w:rsid w:val="00416384"/>
    <w:rsid w:val="00424641"/>
    <w:rsid w:val="00433DBA"/>
    <w:rsid w:val="00433E0B"/>
    <w:rsid w:val="00434F10"/>
    <w:rsid w:val="00441E79"/>
    <w:rsid w:val="004431D1"/>
    <w:rsid w:val="00446EA7"/>
    <w:rsid w:val="00447124"/>
    <w:rsid w:val="00452F7F"/>
    <w:rsid w:val="00453D3D"/>
    <w:rsid w:val="0047014A"/>
    <w:rsid w:val="0047377D"/>
    <w:rsid w:val="00473BC8"/>
    <w:rsid w:val="00482DD1"/>
    <w:rsid w:val="0048358D"/>
    <w:rsid w:val="00483A58"/>
    <w:rsid w:val="004A2FB5"/>
    <w:rsid w:val="004A790F"/>
    <w:rsid w:val="004B0AE3"/>
    <w:rsid w:val="004B1588"/>
    <w:rsid w:val="004B4E06"/>
    <w:rsid w:val="004B591A"/>
    <w:rsid w:val="004B5AC0"/>
    <w:rsid w:val="004C59D3"/>
    <w:rsid w:val="004D09AB"/>
    <w:rsid w:val="004D7F17"/>
    <w:rsid w:val="004E0251"/>
    <w:rsid w:val="004E5D16"/>
    <w:rsid w:val="004E7F37"/>
    <w:rsid w:val="004F1AD9"/>
    <w:rsid w:val="004F5F48"/>
    <w:rsid w:val="004F6391"/>
    <w:rsid w:val="00500465"/>
    <w:rsid w:val="00502E08"/>
    <w:rsid w:val="0051146F"/>
    <w:rsid w:val="00517262"/>
    <w:rsid w:val="00517387"/>
    <w:rsid w:val="0052205C"/>
    <w:rsid w:val="00534822"/>
    <w:rsid w:val="00543B48"/>
    <w:rsid w:val="005445B9"/>
    <w:rsid w:val="0055153F"/>
    <w:rsid w:val="005530EB"/>
    <w:rsid w:val="00566E5A"/>
    <w:rsid w:val="00567F1B"/>
    <w:rsid w:val="00572954"/>
    <w:rsid w:val="00583B4B"/>
    <w:rsid w:val="00584630"/>
    <w:rsid w:val="00586FBE"/>
    <w:rsid w:val="0059077B"/>
    <w:rsid w:val="00591941"/>
    <w:rsid w:val="00593DCF"/>
    <w:rsid w:val="0059473D"/>
    <w:rsid w:val="005A505A"/>
    <w:rsid w:val="005B26AD"/>
    <w:rsid w:val="005B3627"/>
    <w:rsid w:val="005C1A4E"/>
    <w:rsid w:val="005C465F"/>
    <w:rsid w:val="005C5ABB"/>
    <w:rsid w:val="005D514E"/>
    <w:rsid w:val="005D71E2"/>
    <w:rsid w:val="005E5A5F"/>
    <w:rsid w:val="005F15DA"/>
    <w:rsid w:val="005F206F"/>
    <w:rsid w:val="005F51BE"/>
    <w:rsid w:val="00601414"/>
    <w:rsid w:val="006031C0"/>
    <w:rsid w:val="0060467B"/>
    <w:rsid w:val="00605A39"/>
    <w:rsid w:val="006067C6"/>
    <w:rsid w:val="00612470"/>
    <w:rsid w:val="00616EBA"/>
    <w:rsid w:val="00631C41"/>
    <w:rsid w:val="00632C08"/>
    <w:rsid w:val="0064057E"/>
    <w:rsid w:val="00643607"/>
    <w:rsid w:val="006462D2"/>
    <w:rsid w:val="0065225A"/>
    <w:rsid w:val="00653380"/>
    <w:rsid w:val="006562C9"/>
    <w:rsid w:val="00663C85"/>
    <w:rsid w:val="006649AD"/>
    <w:rsid w:val="0067074A"/>
    <w:rsid w:val="00672994"/>
    <w:rsid w:val="00674AD0"/>
    <w:rsid w:val="00674AEF"/>
    <w:rsid w:val="00676808"/>
    <w:rsid w:val="0067705B"/>
    <w:rsid w:val="00677854"/>
    <w:rsid w:val="0069017A"/>
    <w:rsid w:val="00690522"/>
    <w:rsid w:val="006922B2"/>
    <w:rsid w:val="00692E87"/>
    <w:rsid w:val="006B1C86"/>
    <w:rsid w:val="006B438C"/>
    <w:rsid w:val="006C126E"/>
    <w:rsid w:val="006C15C5"/>
    <w:rsid w:val="006C477E"/>
    <w:rsid w:val="006F16F7"/>
    <w:rsid w:val="00704D93"/>
    <w:rsid w:val="00711AFA"/>
    <w:rsid w:val="0071797F"/>
    <w:rsid w:val="007204C7"/>
    <w:rsid w:val="00725E37"/>
    <w:rsid w:val="0073114E"/>
    <w:rsid w:val="007317C7"/>
    <w:rsid w:val="00731D6B"/>
    <w:rsid w:val="00735953"/>
    <w:rsid w:val="00736A76"/>
    <w:rsid w:val="00740AF6"/>
    <w:rsid w:val="007435B4"/>
    <w:rsid w:val="007436D3"/>
    <w:rsid w:val="00743FB1"/>
    <w:rsid w:val="0074529F"/>
    <w:rsid w:val="00747838"/>
    <w:rsid w:val="00752C6B"/>
    <w:rsid w:val="00757F4E"/>
    <w:rsid w:val="00771732"/>
    <w:rsid w:val="00771F66"/>
    <w:rsid w:val="0077336B"/>
    <w:rsid w:val="0077458E"/>
    <w:rsid w:val="00777B0B"/>
    <w:rsid w:val="0079116B"/>
    <w:rsid w:val="0079322D"/>
    <w:rsid w:val="00793EEC"/>
    <w:rsid w:val="0079515F"/>
    <w:rsid w:val="00795635"/>
    <w:rsid w:val="007A0241"/>
    <w:rsid w:val="007A1F83"/>
    <w:rsid w:val="007A2C2A"/>
    <w:rsid w:val="007B3BC6"/>
    <w:rsid w:val="007D68FF"/>
    <w:rsid w:val="007E0798"/>
    <w:rsid w:val="007E0966"/>
    <w:rsid w:val="007E0DE4"/>
    <w:rsid w:val="007E49F9"/>
    <w:rsid w:val="007F6BD3"/>
    <w:rsid w:val="00811BBD"/>
    <w:rsid w:val="00812C58"/>
    <w:rsid w:val="00815067"/>
    <w:rsid w:val="00815E80"/>
    <w:rsid w:val="00820F20"/>
    <w:rsid w:val="00823438"/>
    <w:rsid w:val="00825754"/>
    <w:rsid w:val="00830B3D"/>
    <w:rsid w:val="008372AB"/>
    <w:rsid w:val="00844C2D"/>
    <w:rsid w:val="00845334"/>
    <w:rsid w:val="00846684"/>
    <w:rsid w:val="008475D8"/>
    <w:rsid w:val="00853383"/>
    <w:rsid w:val="008812FC"/>
    <w:rsid w:val="008831B4"/>
    <w:rsid w:val="008937C9"/>
    <w:rsid w:val="00895EC3"/>
    <w:rsid w:val="008A4772"/>
    <w:rsid w:val="008A637C"/>
    <w:rsid w:val="008C276C"/>
    <w:rsid w:val="008C7B0E"/>
    <w:rsid w:val="008D33FF"/>
    <w:rsid w:val="008E15E3"/>
    <w:rsid w:val="008E5162"/>
    <w:rsid w:val="008F63DF"/>
    <w:rsid w:val="008F6C1B"/>
    <w:rsid w:val="008F76FC"/>
    <w:rsid w:val="0092522D"/>
    <w:rsid w:val="00933FF9"/>
    <w:rsid w:val="009345F1"/>
    <w:rsid w:val="00940C96"/>
    <w:rsid w:val="00953D77"/>
    <w:rsid w:val="00956B78"/>
    <w:rsid w:val="00956ECB"/>
    <w:rsid w:val="0096049B"/>
    <w:rsid w:val="00961072"/>
    <w:rsid w:val="00964421"/>
    <w:rsid w:val="009653BB"/>
    <w:rsid w:val="00981B13"/>
    <w:rsid w:val="00982CC9"/>
    <w:rsid w:val="00983B34"/>
    <w:rsid w:val="00990D7D"/>
    <w:rsid w:val="009A51DD"/>
    <w:rsid w:val="009A596E"/>
    <w:rsid w:val="009B0CFD"/>
    <w:rsid w:val="009B23B0"/>
    <w:rsid w:val="009B6515"/>
    <w:rsid w:val="009C574B"/>
    <w:rsid w:val="009D01BB"/>
    <w:rsid w:val="009D33E1"/>
    <w:rsid w:val="009D4758"/>
    <w:rsid w:val="009D47B4"/>
    <w:rsid w:val="009E1346"/>
    <w:rsid w:val="009E25A3"/>
    <w:rsid w:val="009E7233"/>
    <w:rsid w:val="009E750F"/>
    <w:rsid w:val="009F4703"/>
    <w:rsid w:val="009F5E21"/>
    <w:rsid w:val="009F65F6"/>
    <w:rsid w:val="00A012F6"/>
    <w:rsid w:val="00A0162C"/>
    <w:rsid w:val="00A02D2F"/>
    <w:rsid w:val="00A04D96"/>
    <w:rsid w:val="00A0629B"/>
    <w:rsid w:val="00A118C5"/>
    <w:rsid w:val="00A15269"/>
    <w:rsid w:val="00A32127"/>
    <w:rsid w:val="00A327C1"/>
    <w:rsid w:val="00A44F95"/>
    <w:rsid w:val="00A47F23"/>
    <w:rsid w:val="00A52E3A"/>
    <w:rsid w:val="00A62626"/>
    <w:rsid w:val="00A62919"/>
    <w:rsid w:val="00A62AB0"/>
    <w:rsid w:val="00A724E3"/>
    <w:rsid w:val="00A85BDF"/>
    <w:rsid w:val="00A86E59"/>
    <w:rsid w:val="00A90D1B"/>
    <w:rsid w:val="00A92ADD"/>
    <w:rsid w:val="00A94D46"/>
    <w:rsid w:val="00AE2C4B"/>
    <w:rsid w:val="00AE30B4"/>
    <w:rsid w:val="00AF2E07"/>
    <w:rsid w:val="00AF4BBA"/>
    <w:rsid w:val="00B01477"/>
    <w:rsid w:val="00B05E2A"/>
    <w:rsid w:val="00B068CD"/>
    <w:rsid w:val="00B06D9E"/>
    <w:rsid w:val="00B1513D"/>
    <w:rsid w:val="00B171A7"/>
    <w:rsid w:val="00B21416"/>
    <w:rsid w:val="00B2328A"/>
    <w:rsid w:val="00B23B1C"/>
    <w:rsid w:val="00B26BF1"/>
    <w:rsid w:val="00B32128"/>
    <w:rsid w:val="00B350CE"/>
    <w:rsid w:val="00B36EA2"/>
    <w:rsid w:val="00B401C6"/>
    <w:rsid w:val="00B54754"/>
    <w:rsid w:val="00B60A9B"/>
    <w:rsid w:val="00B616ED"/>
    <w:rsid w:val="00B64C62"/>
    <w:rsid w:val="00B64F98"/>
    <w:rsid w:val="00B70ABC"/>
    <w:rsid w:val="00B776A9"/>
    <w:rsid w:val="00B80A77"/>
    <w:rsid w:val="00B816CE"/>
    <w:rsid w:val="00B8257B"/>
    <w:rsid w:val="00B848A8"/>
    <w:rsid w:val="00B900BE"/>
    <w:rsid w:val="00B91071"/>
    <w:rsid w:val="00B922B3"/>
    <w:rsid w:val="00B938C8"/>
    <w:rsid w:val="00B941A6"/>
    <w:rsid w:val="00B946BF"/>
    <w:rsid w:val="00B95CAB"/>
    <w:rsid w:val="00BA0A3C"/>
    <w:rsid w:val="00BA1381"/>
    <w:rsid w:val="00BA2827"/>
    <w:rsid w:val="00BA462E"/>
    <w:rsid w:val="00BA63A8"/>
    <w:rsid w:val="00BB2A1F"/>
    <w:rsid w:val="00BB364F"/>
    <w:rsid w:val="00BB5D15"/>
    <w:rsid w:val="00BC08CC"/>
    <w:rsid w:val="00BC093A"/>
    <w:rsid w:val="00BC4ACC"/>
    <w:rsid w:val="00BD6A3E"/>
    <w:rsid w:val="00BD7766"/>
    <w:rsid w:val="00BE4304"/>
    <w:rsid w:val="00C02FDC"/>
    <w:rsid w:val="00C03998"/>
    <w:rsid w:val="00C05880"/>
    <w:rsid w:val="00C062A5"/>
    <w:rsid w:val="00C144A9"/>
    <w:rsid w:val="00C1479D"/>
    <w:rsid w:val="00C217A8"/>
    <w:rsid w:val="00C37CAB"/>
    <w:rsid w:val="00C44684"/>
    <w:rsid w:val="00C45067"/>
    <w:rsid w:val="00C45071"/>
    <w:rsid w:val="00C633C1"/>
    <w:rsid w:val="00C65FBC"/>
    <w:rsid w:val="00C773DD"/>
    <w:rsid w:val="00C85617"/>
    <w:rsid w:val="00C869F1"/>
    <w:rsid w:val="00C90A01"/>
    <w:rsid w:val="00C91688"/>
    <w:rsid w:val="00CB1DBA"/>
    <w:rsid w:val="00CB3ACB"/>
    <w:rsid w:val="00CB4B5C"/>
    <w:rsid w:val="00CC6B51"/>
    <w:rsid w:val="00CD2C5C"/>
    <w:rsid w:val="00CD5925"/>
    <w:rsid w:val="00CD5BC3"/>
    <w:rsid w:val="00CD6D26"/>
    <w:rsid w:val="00CE03FF"/>
    <w:rsid w:val="00CE51B3"/>
    <w:rsid w:val="00CE557A"/>
    <w:rsid w:val="00CF210D"/>
    <w:rsid w:val="00CF6418"/>
    <w:rsid w:val="00D00634"/>
    <w:rsid w:val="00D0236B"/>
    <w:rsid w:val="00D03425"/>
    <w:rsid w:val="00D03597"/>
    <w:rsid w:val="00D05203"/>
    <w:rsid w:val="00D054CC"/>
    <w:rsid w:val="00D11E9E"/>
    <w:rsid w:val="00D1410C"/>
    <w:rsid w:val="00D20EFA"/>
    <w:rsid w:val="00D22846"/>
    <w:rsid w:val="00D229E2"/>
    <w:rsid w:val="00D306B1"/>
    <w:rsid w:val="00D31A19"/>
    <w:rsid w:val="00D33624"/>
    <w:rsid w:val="00D41070"/>
    <w:rsid w:val="00D41459"/>
    <w:rsid w:val="00D51E17"/>
    <w:rsid w:val="00D57F79"/>
    <w:rsid w:val="00D60411"/>
    <w:rsid w:val="00D631C4"/>
    <w:rsid w:val="00D64EA8"/>
    <w:rsid w:val="00D64FAC"/>
    <w:rsid w:val="00D66A0C"/>
    <w:rsid w:val="00D72CB6"/>
    <w:rsid w:val="00D732BF"/>
    <w:rsid w:val="00D904F0"/>
    <w:rsid w:val="00D91378"/>
    <w:rsid w:val="00DA25C7"/>
    <w:rsid w:val="00DA5FC3"/>
    <w:rsid w:val="00DC0C8B"/>
    <w:rsid w:val="00DC5F0B"/>
    <w:rsid w:val="00DD1408"/>
    <w:rsid w:val="00DD356D"/>
    <w:rsid w:val="00DE269C"/>
    <w:rsid w:val="00DE4D63"/>
    <w:rsid w:val="00DF0B75"/>
    <w:rsid w:val="00DF501D"/>
    <w:rsid w:val="00DF6379"/>
    <w:rsid w:val="00DF6FA8"/>
    <w:rsid w:val="00E05B14"/>
    <w:rsid w:val="00E14625"/>
    <w:rsid w:val="00E1628A"/>
    <w:rsid w:val="00E21963"/>
    <w:rsid w:val="00E22006"/>
    <w:rsid w:val="00E2300A"/>
    <w:rsid w:val="00E31E14"/>
    <w:rsid w:val="00E323BC"/>
    <w:rsid w:val="00E36FC8"/>
    <w:rsid w:val="00E43A77"/>
    <w:rsid w:val="00E56381"/>
    <w:rsid w:val="00E6049D"/>
    <w:rsid w:val="00E63C48"/>
    <w:rsid w:val="00E643C8"/>
    <w:rsid w:val="00E66752"/>
    <w:rsid w:val="00E73D9A"/>
    <w:rsid w:val="00E76FEE"/>
    <w:rsid w:val="00E77E56"/>
    <w:rsid w:val="00E84012"/>
    <w:rsid w:val="00E87627"/>
    <w:rsid w:val="00E90C2E"/>
    <w:rsid w:val="00E97719"/>
    <w:rsid w:val="00EA0724"/>
    <w:rsid w:val="00EA5D98"/>
    <w:rsid w:val="00EA6251"/>
    <w:rsid w:val="00EA79E1"/>
    <w:rsid w:val="00EB243C"/>
    <w:rsid w:val="00EB614C"/>
    <w:rsid w:val="00EB6414"/>
    <w:rsid w:val="00EC39F1"/>
    <w:rsid w:val="00EC43CF"/>
    <w:rsid w:val="00ED05A0"/>
    <w:rsid w:val="00ED14D8"/>
    <w:rsid w:val="00ED3E25"/>
    <w:rsid w:val="00ED3F07"/>
    <w:rsid w:val="00EE44F6"/>
    <w:rsid w:val="00EE7200"/>
    <w:rsid w:val="00EE7AD5"/>
    <w:rsid w:val="00EF3804"/>
    <w:rsid w:val="00EF389B"/>
    <w:rsid w:val="00EF7E84"/>
    <w:rsid w:val="00F00B5B"/>
    <w:rsid w:val="00F32EFB"/>
    <w:rsid w:val="00F41B0D"/>
    <w:rsid w:val="00F450F4"/>
    <w:rsid w:val="00F45207"/>
    <w:rsid w:val="00F46052"/>
    <w:rsid w:val="00F478B6"/>
    <w:rsid w:val="00F47F24"/>
    <w:rsid w:val="00F5341C"/>
    <w:rsid w:val="00F56BFD"/>
    <w:rsid w:val="00F67271"/>
    <w:rsid w:val="00F71A1B"/>
    <w:rsid w:val="00F77463"/>
    <w:rsid w:val="00F876F4"/>
    <w:rsid w:val="00F971BA"/>
    <w:rsid w:val="00FA5A7B"/>
    <w:rsid w:val="00FA7589"/>
    <w:rsid w:val="00FB2895"/>
    <w:rsid w:val="00FB2CF1"/>
    <w:rsid w:val="00FD030E"/>
    <w:rsid w:val="00FE4749"/>
    <w:rsid w:val="00FE6ABD"/>
    <w:rsid w:val="00FE7FC6"/>
    <w:rsid w:val="00FF018D"/>
    <w:rsid w:val="00FF1CD5"/>
    <w:rsid w:val="00FF741A"/>
    <w:rsid w:val="00FF7CF0"/>
    <w:rsid w:val="020B55AC"/>
    <w:rsid w:val="02FCA6A7"/>
    <w:rsid w:val="05251A3D"/>
    <w:rsid w:val="06914997"/>
    <w:rsid w:val="076D3546"/>
    <w:rsid w:val="07FFC078"/>
    <w:rsid w:val="1041270E"/>
    <w:rsid w:val="1299C5B4"/>
    <w:rsid w:val="15B9759A"/>
    <w:rsid w:val="1929BC98"/>
    <w:rsid w:val="19E56DD8"/>
    <w:rsid w:val="1A111928"/>
    <w:rsid w:val="1C593EB8"/>
    <w:rsid w:val="1C8D09DE"/>
    <w:rsid w:val="1E578296"/>
    <w:rsid w:val="27B75C41"/>
    <w:rsid w:val="2D7EFA7F"/>
    <w:rsid w:val="2EC9DD21"/>
    <w:rsid w:val="2F55C540"/>
    <w:rsid w:val="33993422"/>
    <w:rsid w:val="359D27A9"/>
    <w:rsid w:val="37B65BD4"/>
    <w:rsid w:val="396BA251"/>
    <w:rsid w:val="3B1D75FB"/>
    <w:rsid w:val="3B229527"/>
    <w:rsid w:val="4248B797"/>
    <w:rsid w:val="44D8426C"/>
    <w:rsid w:val="458F115E"/>
    <w:rsid w:val="4791657F"/>
    <w:rsid w:val="4B435717"/>
    <w:rsid w:val="4E24AAFE"/>
    <w:rsid w:val="4E98CCB9"/>
    <w:rsid w:val="4F17B7D8"/>
    <w:rsid w:val="50357724"/>
    <w:rsid w:val="5564056D"/>
    <w:rsid w:val="5600B0C7"/>
    <w:rsid w:val="5710D2D2"/>
    <w:rsid w:val="5AC16A51"/>
    <w:rsid w:val="5B667CEB"/>
    <w:rsid w:val="5B71A863"/>
    <w:rsid w:val="5C90ABDB"/>
    <w:rsid w:val="5D08023F"/>
    <w:rsid w:val="5DA4268D"/>
    <w:rsid w:val="5FFC3EFA"/>
    <w:rsid w:val="63E5132D"/>
    <w:rsid w:val="63F274C5"/>
    <w:rsid w:val="6489158A"/>
    <w:rsid w:val="680E687D"/>
    <w:rsid w:val="699F4788"/>
    <w:rsid w:val="69BF25DA"/>
    <w:rsid w:val="6B1DD712"/>
    <w:rsid w:val="6DA99ADE"/>
    <w:rsid w:val="6EEEE788"/>
    <w:rsid w:val="741CA031"/>
    <w:rsid w:val="778AB298"/>
    <w:rsid w:val="78571F1A"/>
    <w:rsid w:val="79FDEC0C"/>
    <w:rsid w:val="7BD52FDA"/>
    <w:rsid w:val="7D18DB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8F94C9"/>
  <w15:docId w15:val="{F5D0F705-A84C-4EB8-AC58-95141CC1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3B3089"/>
    <w:pPr>
      <w:keepNext/>
      <w:keepLines/>
      <w:spacing w:before="24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3B3089"/>
    <w:pPr>
      <w:keepNext/>
      <w:keepLines/>
      <w:spacing w:before="20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3B3089"/>
    <w:pPr>
      <w:keepNext/>
      <w:keepLines/>
      <w:spacing w:before="200" w:after="12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D64FAC"/>
    <w:pPr>
      <w:keepNext/>
      <w:keepLines/>
      <w:spacing w:before="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9345F1"/>
    <w:pPr>
      <w:keepNext/>
      <w:keepLines/>
      <w:spacing w:before="20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B3089"/>
    <w:rPr>
      <w:rFonts w:asciiTheme="majorHAnsi" w:eastAsiaTheme="majorEastAsia" w:hAnsiTheme="majorHAnsi" w:cstheme="majorBidi"/>
      <w:b/>
      <w:bCs/>
      <w:color w:val="252A82" w:themeColor="text2"/>
      <w:sz w:val="48"/>
      <w:szCs w:val="28"/>
    </w:rPr>
  </w:style>
  <w:style w:type="paragraph" w:styleId="Footer">
    <w:name w:val="footer"/>
    <w:link w:val="FooterChar"/>
    <w:uiPriority w:val="99"/>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9"/>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3B308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4"/>
    <w:rsid w:val="00D64FAC"/>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rsid w:val="00EA0724"/>
    <w:pPr>
      <w:outlineLvl w:val="9"/>
    </w:pPr>
  </w:style>
  <w:style w:type="character" w:customStyle="1" w:styleId="Heading5Char">
    <w:name w:val="Heading 5 Char"/>
    <w:basedOn w:val="DefaultParagraphFont"/>
    <w:link w:val="Heading5"/>
    <w:uiPriority w:val="4"/>
    <w:rsid w:val="006C15C5"/>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Recommendation,List Paragraph11,L,List Paragraph2,CV text,Table text,F5 List Paragraph,Dot pt,List Paragraph111,Medium Grid 1 - Accent 21,Numbered Paragraph,Bullet text,Bulleted Para,NFP GP Bulleted List,FooterText,列出,列出段落,Bullet point"/>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character" w:styleId="Mention">
    <w:name w:val="Mention"/>
    <w:basedOn w:val="DefaultParagraphFont"/>
    <w:uiPriority w:val="99"/>
    <w:unhideWhenUsed/>
    <w:rsid w:val="00DC5F0B"/>
    <w:rPr>
      <w:color w:val="2B579A"/>
      <w:shd w:val="clear" w:color="auto" w:fill="E6E6E6"/>
    </w:rPr>
  </w:style>
  <w:style w:type="character" w:styleId="CommentReference">
    <w:name w:val="annotation reference"/>
    <w:basedOn w:val="DefaultParagraphFont"/>
    <w:uiPriority w:val="99"/>
    <w:semiHidden/>
    <w:unhideWhenUsed/>
    <w:rsid w:val="00DC5F0B"/>
    <w:rPr>
      <w:sz w:val="16"/>
      <w:szCs w:val="16"/>
    </w:rPr>
  </w:style>
  <w:style w:type="character" w:styleId="Hyperlink">
    <w:name w:val="Hyperlink"/>
    <w:basedOn w:val="DefaultParagraphFont"/>
    <w:uiPriority w:val="99"/>
    <w:unhideWhenUsed/>
    <w:rsid w:val="00DC5F0B"/>
    <w:rPr>
      <w:color w:val="009CCC" w:themeColor="hyperlink"/>
      <w:u w:val="single"/>
    </w:rPr>
  </w:style>
  <w:style w:type="paragraph" w:styleId="CommentText">
    <w:name w:val="annotation text"/>
    <w:basedOn w:val="Normal"/>
    <w:link w:val="CommentTextChar1"/>
    <w:uiPriority w:val="99"/>
    <w:unhideWhenUsed/>
    <w:rsid w:val="00DC5F0B"/>
    <w:pPr>
      <w:spacing w:before="120" w:after="160" w:line="259" w:lineRule="auto"/>
      <w:jc w:val="both"/>
    </w:pPr>
    <w:rPr>
      <w:rFonts w:eastAsia="Calibri Light" w:cs="Calibri Light"/>
      <w:lang w:val="en-US"/>
    </w:rPr>
  </w:style>
  <w:style w:type="character" w:customStyle="1" w:styleId="CommentTextChar">
    <w:name w:val="Comment Text Char"/>
    <w:basedOn w:val="DefaultParagraphFont"/>
    <w:uiPriority w:val="99"/>
    <w:semiHidden/>
    <w:rsid w:val="00DC5F0B"/>
    <w:rPr>
      <w:rFonts w:asciiTheme="minorHAnsi" w:hAnsiTheme="minorHAnsi"/>
    </w:rPr>
  </w:style>
  <w:style w:type="character" w:customStyle="1" w:styleId="CommentTextChar1">
    <w:name w:val="Comment Text Char1"/>
    <w:basedOn w:val="DefaultParagraphFont"/>
    <w:link w:val="CommentText"/>
    <w:uiPriority w:val="99"/>
    <w:rsid w:val="00DC5F0B"/>
    <w:rPr>
      <w:rFonts w:asciiTheme="minorHAnsi" w:eastAsia="Calibri Light" w:hAnsiTheme="minorHAnsi" w:cs="Calibri Light"/>
      <w:lang w:val="en-US"/>
    </w:rPr>
  </w:style>
  <w:style w:type="character" w:customStyle="1" w:styleId="normaltextrun">
    <w:name w:val="normaltextrun"/>
    <w:basedOn w:val="DefaultParagraphFont"/>
    <w:rsid w:val="00DC5F0B"/>
  </w:style>
  <w:style w:type="character" w:customStyle="1" w:styleId="ListParagraphChar">
    <w:name w:val="List Paragraph Char"/>
    <w:aliases w:val="Recommendation Char,List Paragraph11 Char,L Char,List Paragraph2 Char,CV text Char,Table text Char,F5 List Paragraph Char,Dot pt Char,List Paragraph111 Char,Medium Grid 1 - Accent 21 Char,Numbered Paragraph Char,Bullet text Char"/>
    <w:basedOn w:val="DefaultParagraphFont"/>
    <w:link w:val="ListParagraph"/>
    <w:uiPriority w:val="34"/>
    <w:qFormat/>
    <w:locked/>
    <w:rsid w:val="00DC5F0B"/>
    <w:rPr>
      <w:rFonts w:asciiTheme="minorHAnsi" w:hAnsiTheme="minorHAnsi"/>
    </w:rPr>
  </w:style>
  <w:style w:type="character" w:styleId="UnresolvedMention">
    <w:name w:val="Unresolved Mention"/>
    <w:basedOn w:val="DefaultParagraphFont"/>
    <w:uiPriority w:val="99"/>
    <w:semiHidden/>
    <w:unhideWhenUsed/>
    <w:rsid w:val="00253167"/>
    <w:rPr>
      <w:color w:val="605E5C"/>
      <w:shd w:val="clear" w:color="auto" w:fill="E1DFDD"/>
    </w:rPr>
  </w:style>
  <w:style w:type="table" w:customStyle="1" w:styleId="PALMTable1">
    <w:name w:val="PALM Table1"/>
    <w:basedOn w:val="TableNormal"/>
    <w:uiPriority w:val="99"/>
    <w:rsid w:val="009D47B4"/>
    <w:pPr>
      <w:spacing w:before="120" w:after="120" w:line="360" w:lineRule="auto"/>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CommentSubject">
    <w:name w:val="annotation subject"/>
    <w:basedOn w:val="CommentText"/>
    <w:next w:val="CommentText"/>
    <w:link w:val="CommentSubjectChar"/>
    <w:uiPriority w:val="99"/>
    <w:semiHidden/>
    <w:unhideWhenUsed/>
    <w:rsid w:val="007204C7"/>
    <w:pPr>
      <w:spacing w:before="0" w:after="120" w:line="240" w:lineRule="auto"/>
      <w:jc w:val="left"/>
    </w:pPr>
    <w:rPr>
      <w:rFonts w:eastAsiaTheme="minorHAnsi" w:cs="Times New Roman"/>
      <w:b/>
      <w:bCs/>
      <w:lang w:val="en-AU"/>
    </w:rPr>
  </w:style>
  <w:style w:type="character" w:customStyle="1" w:styleId="CommentSubjectChar">
    <w:name w:val="Comment Subject Char"/>
    <w:basedOn w:val="CommentTextChar1"/>
    <w:link w:val="CommentSubject"/>
    <w:uiPriority w:val="99"/>
    <w:semiHidden/>
    <w:rsid w:val="007204C7"/>
    <w:rPr>
      <w:rFonts w:asciiTheme="minorHAnsi" w:eastAsia="Calibri Light" w:hAnsiTheme="minorHAnsi" w:cs="Calibri Light"/>
      <w:b/>
      <w:bCs/>
      <w:lang w:val="en-US"/>
    </w:rPr>
  </w:style>
  <w:style w:type="paragraph" w:styleId="Revision">
    <w:name w:val="Revision"/>
    <w:hidden/>
    <w:uiPriority w:val="99"/>
    <w:semiHidden/>
    <w:rsid w:val="00061F43"/>
    <w:rPr>
      <w:rFonts w:asciiTheme="minorHAnsi" w:hAnsiTheme="minorHAnsi"/>
    </w:rPr>
  </w:style>
  <w:style w:type="table" w:styleId="TableGridLight">
    <w:name w:val="Grid Table Light"/>
    <w:basedOn w:val="TableNormal"/>
    <w:uiPriority w:val="40"/>
    <w:rsid w:val="003749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64421"/>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A44F95"/>
    <w:rPr>
      <w:color w:val="252A8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mailto:palm@dewr.gov.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PALMLearn@dewr.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lmlearn.gov.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0295\Downloads\21112%20PLF%20PALM%20Report%20Template.dotx" TargetMode="External"/></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728BD6624254E91A8FA65118B6609" ma:contentTypeVersion="22" ma:contentTypeDescription="Create a new document." ma:contentTypeScope="" ma:versionID="6b0d9d47d69b862588a07d46a95d8d17">
  <xsd:schema xmlns:xsd="http://www.w3.org/2001/XMLSchema" xmlns:xs="http://www.w3.org/2001/XMLSchema" xmlns:p="http://schemas.microsoft.com/office/2006/metadata/properties" xmlns:ns2="e01b9f76-0a88-42de-92b2-0d12d219efb9" xmlns:ns3="da88f085-2cc6-4096-a6b8-bc6c7ff15bac" targetNamespace="http://schemas.microsoft.com/office/2006/metadata/properties" ma:root="true" ma:fieldsID="2282d3ee0415f596fc7bdf1e1ad09686" ns2:_="" ns3:_="">
    <xsd:import namespace="e01b9f76-0a88-42de-92b2-0d12d219efb9"/>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d24132ecc7e34e239d7b4026463cdf1b" minOccurs="0"/>
                <xsd:element ref="ns2:obe1eb52b1444c2c844244aba23b9a3f" minOccurs="0"/>
                <xsd:element ref="ns2:Doc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b9f76-0a88-42de-92b2-0d12d219ef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d24132ecc7e34e239d7b4026463cdf1b" ma:index="21" nillable="true" ma:taxonomy="true" ma:internalName="d24132ecc7e34e239d7b4026463cdf1b" ma:taxonomyFieldName="Category_x002f_Type" ma:displayName="PALMDocType" ma:indexed="true" ma:default="" ma:fieldId="{d24132ec-c7e3-4e23-9d7b-4026463cdf1b}" ma:sspId="7147e460-a74b-4414-8224-31362e5846fd" ma:termSetId="9b4ec7d4-5be2-41b2-a5f4-2c84f0212c06" ma:anchorId="bc87e7a4-1ef7-43fb-be84-38cc2e87e07a" ma:open="false" ma:isKeyword="false">
      <xsd:complexType>
        <xsd:sequence>
          <xsd:element ref="pc:Terms" minOccurs="0" maxOccurs="1"/>
        </xsd:sequence>
      </xsd:complexType>
    </xsd:element>
    <xsd:element name="obe1eb52b1444c2c844244aba23b9a3f" ma:index="23" nillable="true" ma:taxonomy="true" ma:internalName="obe1eb52b1444c2c844244aba23b9a3f" ma:taxonomyFieldName="PLO_x0020_Team" ma:displayName="Team" ma:indexed="true" ma:readOnly="false" ma:default="352;#Capability Team|bc87e7a4-1ef7-43fb-be84-38cc2e87e07a" ma:fieldId="{8be1eb52-b144-4c2c-8442-44aba23b9a3f}" ma:sspId="7147e460-a74b-4414-8224-31362e5846fd" ma:termSetId="9b4ec7d4-5be2-41b2-a5f4-2c84f0212c06" ma:anchorId="1d8e0045-48c9-4222-b8ff-7ee2f5608ca3" ma:open="false" ma:isKeyword="false">
      <xsd:complexType>
        <xsd:sequence>
          <xsd:element ref="pc:Terms" minOccurs="0" maxOccurs="1"/>
        </xsd:sequence>
      </xsd:complexType>
    </xsd:element>
    <xsd:element name="DocStatus" ma:index="24"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a88f085-2cc6-4096-a6b8-bc6c7ff15bac">
      <Value>346</Value>
    </TaxCatchAll>
    <lcf76f155ced4ddcb4097134ff3c332f xmlns="e01b9f76-0a88-42de-92b2-0d12d219efb9">
      <Terms xmlns="http://schemas.microsoft.com/office/infopath/2007/PartnerControls"/>
    </lcf76f155ced4ddcb4097134ff3c332f>
    <d24132ecc7e34e239d7b4026463cdf1b xmlns="e01b9f76-0a88-42de-92b2-0d12d219efb9">
      <Terms xmlns="http://schemas.microsoft.com/office/infopath/2007/PartnerControls"/>
    </d24132ecc7e34e239d7b4026463cdf1b>
    <DocStatus xmlns="e01b9f76-0a88-42de-92b2-0d12d219efb9" xsi:nil="true"/>
    <obe1eb52b1444c2c844244aba23b9a3f xmlns="e01b9f76-0a88-42de-92b2-0d12d219efb9">
      <Terms xmlns="http://schemas.microsoft.com/office/infopath/2007/PartnerControls">
        <TermInfo xmlns="http://schemas.microsoft.com/office/infopath/2007/PartnerControls">
          <TermName xmlns="http://schemas.microsoft.com/office/infopath/2007/PartnerControls">Public Information Team</TermName>
          <TermId xmlns="http://schemas.microsoft.com/office/infopath/2007/PartnerControls">1e463189-8038-4688-a3af-5da76ecd9b31</TermId>
        </TermInfo>
      </Terms>
    </obe1eb52b1444c2c844244aba23b9a3f>
  </documentManagement>
</p:properties>
</file>

<file path=customXml/itemProps1.xml><?xml version="1.0" encoding="utf-8"?>
<ds:datastoreItem xmlns:ds="http://schemas.openxmlformats.org/officeDocument/2006/customXml" ds:itemID="{50C10A42-4E79-4B1E-A6DD-06F48665D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b9f76-0a88-42de-92b2-0d12d219efb9"/>
    <ds:schemaRef ds:uri="da88f085-2cc6-4096-a6b8-bc6c7ff15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3.xml><?xml version="1.0" encoding="utf-8"?>
<ds:datastoreItem xmlns:ds="http://schemas.openxmlformats.org/officeDocument/2006/customXml" ds:itemID="{F24F38D2-8B2A-455A-BC1F-D3FE2C8BB933}">
  <ds:schemaRefs>
    <ds:schemaRef ds:uri="http://schemas.microsoft.com/sharepoint/v3/contenttype/forms"/>
  </ds:schemaRefs>
</ds:datastoreItem>
</file>

<file path=customXml/itemProps4.xml><?xml version="1.0" encoding="utf-8"?>
<ds:datastoreItem xmlns:ds="http://schemas.openxmlformats.org/officeDocument/2006/customXml" ds:itemID="{5B76AF8F-7A8F-4ECF-9F8F-79CD4053082E}">
  <ds:schemaRefs>
    <ds:schemaRef ds:uri="http://schemas.microsoft.com/office/2006/metadata/properties"/>
    <ds:schemaRef ds:uri="http://schemas.microsoft.com/office/infopath/2007/PartnerControls"/>
    <ds:schemaRef ds:uri="da88f085-2cc6-4096-a6b8-bc6c7ff15bac"/>
    <ds:schemaRef ds:uri="e01b9f76-0a88-42de-92b2-0d12d219efb9"/>
  </ds:schemaRefs>
</ds:datastoreItem>
</file>

<file path=docProps/app.xml><?xml version="1.0" encoding="utf-8"?>
<Properties xmlns="http://schemas.openxmlformats.org/officeDocument/2006/extended-properties" xmlns:vt="http://schemas.openxmlformats.org/officeDocument/2006/docPropsVTypes">
  <Template>21112 PLF PALM Report Template</Template>
  <TotalTime>67</TotalTime>
  <Pages>9</Pages>
  <Words>697</Words>
  <Characters>4185</Characters>
  <Application>Microsoft Office Word</Application>
  <DocSecurity>2</DocSecurity>
  <Lines>90</Lines>
  <Paragraphs>58</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MANWARING,Sian</dc:creator>
  <cp:keywords/>
  <dc:description/>
  <cp:lastModifiedBy>RIDGE,Kate</cp:lastModifiedBy>
  <cp:revision>245</cp:revision>
  <cp:lastPrinted>2026-03-11T23:57:00Z</cp:lastPrinted>
  <dcterms:created xsi:type="dcterms:W3CDTF">2025-11-06T16:50:00Z</dcterms:created>
  <dcterms:modified xsi:type="dcterms:W3CDTF">2026-03-11T23:57:00Z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0x0101000A5728BD6624254E91A8FA65118B6609</vt:lpwstr>
  </property>
  <property fmtid="{D5CDD505-2E9C-101B-9397-08002B2CF9AE}" pid="3" name="MSIP_Label_79d889eb-932f-4752-8739-64d25806ef64_Enabled">
    <vt:lpwstr>true</vt:lpwstr>
  </property>
  <property fmtid="{D5CDD505-2E9C-101B-9397-08002B2CF9AE}" pid="4" name="MSIP_Label_79d889eb-932f-4752-8739-64d25806ef64_SetDate">
    <vt:lpwstr>2023-09-13T03:27:49Z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a5001ea5-8394-4766-aa13-98ad481baae7</vt:lpwstr>
  </property>
  <property fmtid="{D5CDD505-2E9C-101B-9397-08002B2CF9AE}" pid="9" name="MSIP_Label_79d889eb-932f-4752-8739-64d25806ef64_ContentBits">
    <vt:lpwstr>0</vt:lpwstr>
  </property>
  <property fmtid="{D5CDD505-2E9C-101B-9397-08002B2CF9AE}" pid="10" name="MediaServiceImageTags">
    <vt:lpwstr/>
  </property>
  <property fmtid="{D5CDD505-2E9C-101B-9397-08002B2CF9AE}" pid="11" name="Link-Test">
    <vt:lpwstr>, </vt:lpwstr>
  </property>
  <property fmtid="{D5CDD505-2E9C-101B-9397-08002B2CF9AE}" pid="12" name="AERTFeedback">
    <vt:lpwstr>, </vt:lpwstr>
  </property>
  <property fmtid="{D5CDD505-2E9C-101B-9397-08002B2CF9AE}" pid="13" name="Assessor">
    <vt:lpwstr/>
  </property>
  <property fmtid="{D5CDD505-2E9C-101B-9397-08002B2CF9AE}" pid="14" name="CMNo">
    <vt:lpwstr>, </vt:lpwstr>
  </property>
  <property fmtid="{D5CDD505-2E9C-101B-9397-08002B2CF9AE}" pid="15" name="PLO Team">
    <vt:lpwstr>346;#Public Information Team|1e463189-8038-4688-a3af-5da76ecd9b31</vt:lpwstr>
  </property>
  <property fmtid="{D5CDD505-2E9C-101B-9397-08002B2CF9AE}" pid="16" name="PLO_x0020_Team">
    <vt:lpwstr>346;#Public Information Team|1e463189-8038-4688-a3af-5da76ecd9b31</vt:lpwstr>
  </property>
  <property fmtid="{D5CDD505-2E9C-101B-9397-08002B2CF9AE}" pid="17" name="Category_x002f_Type">
    <vt:lpwstr/>
  </property>
  <property fmtid="{D5CDD505-2E9C-101B-9397-08002B2CF9AE}" pid="18" name="Category/Type">
    <vt:lpwstr/>
  </property>
  <property fmtid="{D5CDD505-2E9C-101B-9397-08002B2CF9AE}" pid="19" name="gc3439d29ce04e07b2e1df4e64a4f47c">
    <vt:lpwstr>Public Information Team|1e463189-8038-4688-a3af-5da76ecd9b31</vt:lpwstr>
  </property>
</Properties>
</file>